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269" w:rsidRPr="00396557" w:rsidRDefault="00782269" w:rsidP="00396557">
      <w:pPr>
        <w:pStyle w:val="3"/>
        <w:shd w:val="clear" w:color="auto" w:fill="auto"/>
        <w:ind w:firstLine="567"/>
        <w:jc w:val="both"/>
        <w:rPr>
          <w:rFonts w:ascii="Times New Roman" w:hAnsi="Times New Roman" w:cs="Times New Roman"/>
        </w:rPr>
      </w:pPr>
      <w:r w:rsidRPr="00241CC5">
        <w:rPr>
          <w:rFonts w:ascii="Times New Roman" w:hAnsi="Times New Roman" w:cs="Times New Roman"/>
          <w:b/>
          <w:bCs/>
        </w:rPr>
        <w:t>Охотничье хозяйство учреждения «Славгородская РОС» РГОО «БООР»</w:t>
      </w:r>
      <w:r w:rsidRPr="00396557">
        <w:rPr>
          <w:rFonts w:ascii="Times New Roman" w:hAnsi="Times New Roman" w:cs="Times New Roman"/>
        </w:rPr>
        <w:t xml:space="preserve"> расположено на юге Мог</w:t>
      </w:r>
      <w:r>
        <w:rPr>
          <w:rFonts w:ascii="Times New Roman" w:hAnsi="Times New Roman" w:cs="Times New Roman"/>
        </w:rPr>
        <w:t>илевской области в 50 км от г.</w:t>
      </w:r>
      <w:r w:rsidRPr="00396557">
        <w:rPr>
          <w:rFonts w:ascii="Times New Roman" w:hAnsi="Times New Roman" w:cs="Times New Roman"/>
        </w:rPr>
        <w:t>Могилева.</w:t>
      </w:r>
      <w:r>
        <w:rPr>
          <w:rFonts w:ascii="Times New Roman" w:hAnsi="Times New Roman" w:cs="Times New Roman"/>
        </w:rPr>
        <w:t xml:space="preserve"> </w:t>
      </w:r>
      <w:r w:rsidRPr="00396557">
        <w:rPr>
          <w:rFonts w:ascii="Times New Roman" w:hAnsi="Times New Roman" w:cs="Times New Roman"/>
        </w:rPr>
        <w:t>Площадь охотхозяйства 119,6 тыс</w:t>
      </w:r>
      <w:r>
        <w:rPr>
          <w:rFonts w:ascii="Times New Roman" w:hAnsi="Times New Roman" w:cs="Times New Roman"/>
        </w:rPr>
        <w:t>.га, из которых лесные - 56,1 тыс.га</w:t>
      </w:r>
      <w:r w:rsidRPr="00396557">
        <w:rPr>
          <w:rFonts w:ascii="Times New Roman" w:hAnsi="Times New Roman" w:cs="Times New Roman"/>
        </w:rPr>
        <w:t>,</w:t>
      </w:r>
      <w:r>
        <w:rPr>
          <w:rFonts w:ascii="Times New Roman" w:hAnsi="Times New Roman" w:cs="Times New Roman"/>
        </w:rPr>
        <w:t xml:space="preserve"> полевые - 58,6 тыс.га, водно-</w:t>
      </w:r>
      <w:r w:rsidRPr="00396557">
        <w:rPr>
          <w:rFonts w:ascii="Times New Roman" w:hAnsi="Times New Roman" w:cs="Times New Roman"/>
        </w:rPr>
        <w:t>болотные</w:t>
      </w:r>
      <w:r>
        <w:rPr>
          <w:rFonts w:ascii="Times New Roman" w:hAnsi="Times New Roman" w:cs="Times New Roman"/>
        </w:rPr>
        <w:t xml:space="preserve"> - 4,9 тыс.</w:t>
      </w:r>
      <w:r w:rsidRPr="00396557">
        <w:rPr>
          <w:rFonts w:ascii="Times New Roman" w:hAnsi="Times New Roman" w:cs="Times New Roman"/>
        </w:rPr>
        <w:t>га. Штат сотрудников охотхозяйства - 4 егеря и директор.</w:t>
      </w:r>
    </w:p>
    <w:p w:rsidR="00782269" w:rsidRPr="00396557" w:rsidRDefault="00782269" w:rsidP="00E05033">
      <w:pPr>
        <w:pStyle w:val="3"/>
        <w:shd w:val="clear" w:color="auto" w:fill="auto"/>
        <w:jc w:val="both"/>
        <w:rPr>
          <w:rFonts w:ascii="Times New Roman" w:hAnsi="Times New Roman" w:cs="Times New Roman"/>
        </w:rPr>
      </w:pPr>
      <w:r w:rsidRPr="00396557">
        <w:rPr>
          <w:rFonts w:ascii="Times New Roman" w:hAnsi="Times New Roman" w:cs="Times New Roman"/>
        </w:rPr>
        <w:t>Для организации биотехнических и охотхозяйственных мероприятий в хозяйстве имеются 2 автомобиля УАЗ, 1 «Нива», трактор МТЗ-82, два мотоцикла. Численность и добыча нормированных охотничьих животных в 2014г.</w:t>
      </w:r>
    </w:p>
    <w:tbl>
      <w:tblPr>
        <w:tblOverlap w:val="never"/>
        <w:tblW w:w="0" w:type="auto"/>
        <w:tblInd w:w="-8" w:type="dxa"/>
        <w:tblLayout w:type="fixed"/>
        <w:tblCellMar>
          <w:left w:w="10" w:type="dxa"/>
          <w:right w:w="10" w:type="dxa"/>
        </w:tblCellMar>
        <w:tblLook w:val="0000"/>
      </w:tblPr>
      <w:tblGrid>
        <w:gridCol w:w="1872"/>
        <w:gridCol w:w="3808"/>
        <w:gridCol w:w="3402"/>
      </w:tblGrid>
      <w:tr w:rsidR="00782269" w:rsidRPr="00E05033">
        <w:trPr>
          <w:trHeight w:val="358"/>
        </w:trPr>
        <w:tc>
          <w:tcPr>
            <w:tcW w:w="1872" w:type="dxa"/>
            <w:tcBorders>
              <w:top w:val="single" w:sz="4" w:space="0" w:color="auto"/>
              <w:left w:val="single" w:sz="4" w:space="0" w:color="auto"/>
            </w:tcBorders>
            <w:shd w:val="clear" w:color="auto" w:fill="FFFFFF"/>
            <w:vAlign w:val="bottom"/>
          </w:tcPr>
          <w:p w:rsidR="00782269" w:rsidRPr="00780FAF" w:rsidRDefault="00782269" w:rsidP="009309C4">
            <w:pPr>
              <w:pStyle w:val="3"/>
              <w:shd w:val="clear" w:color="auto" w:fill="auto"/>
              <w:spacing w:line="260" w:lineRule="exact"/>
              <w:rPr>
                <w:rFonts w:ascii="Times New Roman" w:hAnsi="Times New Roman" w:cs="Times New Roman"/>
                <w:sz w:val="24"/>
                <w:szCs w:val="24"/>
              </w:rPr>
            </w:pPr>
            <w:r w:rsidRPr="00780FAF">
              <w:rPr>
                <w:rStyle w:val="1"/>
                <w:rFonts w:ascii="Times New Roman" w:eastAsia="Calibri" w:hAnsi="Times New Roman" w:cs="Times New Roman"/>
                <w:sz w:val="24"/>
                <w:szCs w:val="24"/>
              </w:rPr>
              <w:t>Вид</w:t>
            </w:r>
            <w:r>
              <w:rPr>
                <w:rFonts w:ascii="Times New Roman" w:hAnsi="Times New Roman" w:cs="Times New Roman"/>
                <w:sz w:val="24"/>
                <w:szCs w:val="24"/>
              </w:rPr>
              <w:t xml:space="preserve"> </w:t>
            </w:r>
            <w:r w:rsidRPr="00780FAF">
              <w:rPr>
                <w:rStyle w:val="1"/>
                <w:rFonts w:ascii="Times New Roman" w:eastAsia="Calibri" w:hAnsi="Times New Roman" w:cs="Times New Roman"/>
                <w:sz w:val="24"/>
                <w:szCs w:val="24"/>
              </w:rPr>
              <w:t>животного</w:t>
            </w:r>
          </w:p>
        </w:tc>
        <w:tc>
          <w:tcPr>
            <w:tcW w:w="3808" w:type="dxa"/>
            <w:tcBorders>
              <w:top w:val="single" w:sz="4" w:space="0" w:color="auto"/>
              <w:left w:val="single" w:sz="4" w:space="0" w:color="auto"/>
            </w:tcBorders>
            <w:shd w:val="clear" w:color="auto" w:fill="FFFFFF"/>
            <w:vAlign w:val="bottom"/>
          </w:tcPr>
          <w:p w:rsidR="00782269" w:rsidRPr="00780FAF" w:rsidRDefault="00782269" w:rsidP="009309C4">
            <w:pPr>
              <w:pStyle w:val="3"/>
              <w:shd w:val="clear" w:color="auto" w:fill="auto"/>
              <w:spacing w:line="260" w:lineRule="exact"/>
              <w:rPr>
                <w:rFonts w:ascii="Times New Roman" w:hAnsi="Times New Roman" w:cs="Times New Roman"/>
                <w:sz w:val="24"/>
                <w:szCs w:val="24"/>
              </w:rPr>
            </w:pPr>
            <w:r w:rsidRPr="00780FAF">
              <w:rPr>
                <w:rStyle w:val="1"/>
                <w:rFonts w:ascii="Times New Roman" w:eastAsia="Calibri" w:hAnsi="Times New Roman" w:cs="Times New Roman"/>
                <w:sz w:val="24"/>
                <w:szCs w:val="24"/>
              </w:rPr>
              <w:t>Численность</w:t>
            </w:r>
            <w:r>
              <w:rPr>
                <w:rStyle w:val="1"/>
                <w:rFonts w:ascii="Times New Roman" w:eastAsia="Calibri" w:hAnsi="Times New Roman" w:cs="Times New Roman"/>
                <w:sz w:val="24"/>
                <w:szCs w:val="24"/>
              </w:rPr>
              <w:t xml:space="preserve"> </w:t>
            </w:r>
            <w:r w:rsidRPr="00780FAF">
              <w:rPr>
                <w:rStyle w:val="1"/>
                <w:rFonts w:ascii="Times New Roman" w:eastAsia="Calibri" w:hAnsi="Times New Roman" w:cs="Times New Roman"/>
                <w:sz w:val="24"/>
                <w:szCs w:val="24"/>
              </w:rPr>
              <w:t>(особей)</w:t>
            </w:r>
          </w:p>
        </w:tc>
        <w:tc>
          <w:tcPr>
            <w:tcW w:w="3402" w:type="dxa"/>
            <w:tcBorders>
              <w:top w:val="single" w:sz="4" w:space="0" w:color="auto"/>
              <w:left w:val="single" w:sz="4" w:space="0" w:color="auto"/>
              <w:right w:val="single" w:sz="4" w:space="0" w:color="auto"/>
            </w:tcBorders>
            <w:shd w:val="clear" w:color="auto" w:fill="FFFFFF"/>
            <w:vAlign w:val="bottom"/>
          </w:tcPr>
          <w:p w:rsidR="00782269" w:rsidRPr="00780FAF" w:rsidRDefault="00782269" w:rsidP="009309C4">
            <w:pPr>
              <w:pStyle w:val="3"/>
              <w:shd w:val="clear" w:color="auto" w:fill="auto"/>
              <w:spacing w:line="260" w:lineRule="exact"/>
              <w:rPr>
                <w:rFonts w:ascii="Times New Roman" w:hAnsi="Times New Roman" w:cs="Times New Roman"/>
                <w:sz w:val="24"/>
                <w:szCs w:val="24"/>
              </w:rPr>
            </w:pPr>
            <w:r w:rsidRPr="00780FAF">
              <w:rPr>
                <w:rStyle w:val="1"/>
                <w:rFonts w:ascii="Times New Roman" w:eastAsia="Calibri" w:hAnsi="Times New Roman" w:cs="Times New Roman"/>
                <w:sz w:val="24"/>
                <w:szCs w:val="24"/>
              </w:rPr>
              <w:t>Добыча</w:t>
            </w:r>
            <w:r>
              <w:rPr>
                <w:rFonts w:ascii="Times New Roman" w:hAnsi="Times New Roman" w:cs="Times New Roman"/>
                <w:sz w:val="24"/>
                <w:szCs w:val="24"/>
              </w:rPr>
              <w:t xml:space="preserve"> </w:t>
            </w:r>
            <w:r w:rsidRPr="00780FAF">
              <w:rPr>
                <w:rStyle w:val="1"/>
                <w:rFonts w:ascii="Times New Roman" w:eastAsia="Calibri" w:hAnsi="Times New Roman" w:cs="Times New Roman"/>
                <w:sz w:val="24"/>
                <w:szCs w:val="24"/>
              </w:rPr>
              <w:t>(особей)</w:t>
            </w:r>
          </w:p>
        </w:tc>
      </w:tr>
      <w:tr w:rsidR="00782269" w:rsidRPr="00E05033">
        <w:trPr>
          <w:trHeight w:val="350"/>
        </w:trPr>
        <w:tc>
          <w:tcPr>
            <w:tcW w:w="1872" w:type="dxa"/>
            <w:tcBorders>
              <w:top w:val="single" w:sz="4" w:space="0" w:color="auto"/>
              <w:left w:val="single" w:sz="4" w:space="0" w:color="auto"/>
            </w:tcBorders>
            <w:shd w:val="clear" w:color="auto" w:fill="FFFFFF"/>
            <w:vAlign w:val="bottom"/>
          </w:tcPr>
          <w:p w:rsidR="00782269" w:rsidRPr="00780FAF" w:rsidRDefault="00782269" w:rsidP="00E05033">
            <w:pPr>
              <w:pStyle w:val="3"/>
              <w:shd w:val="clear" w:color="auto" w:fill="auto"/>
              <w:spacing w:line="260" w:lineRule="exact"/>
              <w:jc w:val="both"/>
              <w:rPr>
                <w:rFonts w:ascii="Times New Roman" w:hAnsi="Times New Roman" w:cs="Times New Roman"/>
                <w:sz w:val="24"/>
                <w:szCs w:val="24"/>
              </w:rPr>
            </w:pPr>
            <w:r w:rsidRPr="00780FAF">
              <w:rPr>
                <w:rStyle w:val="1"/>
                <w:rFonts w:ascii="Times New Roman" w:eastAsia="Calibri" w:hAnsi="Times New Roman" w:cs="Times New Roman"/>
                <w:sz w:val="24"/>
                <w:szCs w:val="24"/>
              </w:rPr>
              <w:t>Лось</w:t>
            </w:r>
          </w:p>
        </w:tc>
        <w:tc>
          <w:tcPr>
            <w:tcW w:w="3808" w:type="dxa"/>
            <w:tcBorders>
              <w:top w:val="single" w:sz="4" w:space="0" w:color="auto"/>
              <w:left w:val="single" w:sz="4" w:space="0" w:color="auto"/>
            </w:tcBorders>
            <w:shd w:val="clear" w:color="auto" w:fill="FFFFFF"/>
            <w:vAlign w:val="bottom"/>
          </w:tcPr>
          <w:p w:rsidR="00782269" w:rsidRPr="00780FAF" w:rsidRDefault="00782269" w:rsidP="00453931">
            <w:pPr>
              <w:pStyle w:val="3"/>
              <w:shd w:val="clear" w:color="auto" w:fill="auto"/>
              <w:spacing w:line="260" w:lineRule="exact"/>
              <w:rPr>
                <w:rFonts w:ascii="Times New Roman" w:hAnsi="Times New Roman" w:cs="Times New Roman"/>
                <w:sz w:val="24"/>
                <w:szCs w:val="24"/>
              </w:rPr>
            </w:pPr>
            <w:r w:rsidRPr="00780FAF">
              <w:rPr>
                <w:rStyle w:val="1"/>
                <w:rFonts w:ascii="Times New Roman" w:eastAsia="Calibri" w:hAnsi="Times New Roman" w:cs="Times New Roman"/>
                <w:sz w:val="24"/>
                <w:szCs w:val="24"/>
              </w:rPr>
              <w:t>180</w:t>
            </w:r>
          </w:p>
        </w:tc>
        <w:tc>
          <w:tcPr>
            <w:tcW w:w="3402" w:type="dxa"/>
            <w:tcBorders>
              <w:top w:val="single" w:sz="4" w:space="0" w:color="auto"/>
              <w:left w:val="single" w:sz="4" w:space="0" w:color="auto"/>
              <w:right w:val="single" w:sz="4" w:space="0" w:color="auto"/>
            </w:tcBorders>
            <w:shd w:val="clear" w:color="auto" w:fill="FFFFFF"/>
            <w:vAlign w:val="bottom"/>
          </w:tcPr>
          <w:p w:rsidR="00782269" w:rsidRPr="00780FAF" w:rsidRDefault="00782269" w:rsidP="00453931">
            <w:pPr>
              <w:pStyle w:val="3"/>
              <w:shd w:val="clear" w:color="auto" w:fill="auto"/>
              <w:spacing w:line="260" w:lineRule="exact"/>
              <w:rPr>
                <w:rFonts w:ascii="Times New Roman" w:hAnsi="Times New Roman" w:cs="Times New Roman"/>
                <w:sz w:val="24"/>
                <w:szCs w:val="24"/>
              </w:rPr>
            </w:pPr>
            <w:r w:rsidRPr="00780FAF">
              <w:rPr>
                <w:rStyle w:val="1"/>
                <w:rFonts w:ascii="Times New Roman" w:eastAsia="Calibri" w:hAnsi="Times New Roman" w:cs="Times New Roman"/>
                <w:sz w:val="24"/>
                <w:szCs w:val="24"/>
              </w:rPr>
              <w:t>19</w:t>
            </w:r>
          </w:p>
        </w:tc>
      </w:tr>
      <w:tr w:rsidR="00782269" w:rsidRPr="00E05033">
        <w:trPr>
          <w:trHeight w:val="355"/>
        </w:trPr>
        <w:tc>
          <w:tcPr>
            <w:tcW w:w="1872" w:type="dxa"/>
            <w:tcBorders>
              <w:top w:val="single" w:sz="4" w:space="0" w:color="auto"/>
              <w:left w:val="single" w:sz="4" w:space="0" w:color="auto"/>
              <w:bottom w:val="single" w:sz="4" w:space="0" w:color="auto"/>
            </w:tcBorders>
            <w:shd w:val="clear" w:color="auto" w:fill="FFFFFF"/>
            <w:vAlign w:val="bottom"/>
          </w:tcPr>
          <w:p w:rsidR="00782269" w:rsidRPr="00780FAF" w:rsidRDefault="00782269" w:rsidP="00E05033">
            <w:pPr>
              <w:pStyle w:val="3"/>
              <w:shd w:val="clear" w:color="auto" w:fill="auto"/>
              <w:spacing w:line="260" w:lineRule="exact"/>
              <w:jc w:val="both"/>
              <w:rPr>
                <w:rFonts w:ascii="Times New Roman" w:hAnsi="Times New Roman" w:cs="Times New Roman"/>
                <w:sz w:val="24"/>
                <w:szCs w:val="24"/>
              </w:rPr>
            </w:pPr>
            <w:r w:rsidRPr="00780FAF">
              <w:rPr>
                <w:rStyle w:val="1"/>
                <w:rFonts w:ascii="Times New Roman" w:eastAsia="Calibri" w:hAnsi="Times New Roman" w:cs="Times New Roman"/>
                <w:sz w:val="24"/>
                <w:szCs w:val="24"/>
              </w:rPr>
              <w:t>Косуля</w:t>
            </w:r>
          </w:p>
        </w:tc>
        <w:tc>
          <w:tcPr>
            <w:tcW w:w="3808" w:type="dxa"/>
            <w:tcBorders>
              <w:top w:val="single" w:sz="4" w:space="0" w:color="auto"/>
              <w:left w:val="single" w:sz="4" w:space="0" w:color="auto"/>
              <w:bottom w:val="single" w:sz="4" w:space="0" w:color="auto"/>
            </w:tcBorders>
            <w:shd w:val="clear" w:color="auto" w:fill="FFFFFF"/>
            <w:vAlign w:val="bottom"/>
          </w:tcPr>
          <w:p w:rsidR="00782269" w:rsidRPr="00780FAF" w:rsidRDefault="00782269" w:rsidP="00453931">
            <w:pPr>
              <w:pStyle w:val="3"/>
              <w:shd w:val="clear" w:color="auto" w:fill="auto"/>
              <w:spacing w:line="260" w:lineRule="exact"/>
              <w:rPr>
                <w:rFonts w:ascii="Times New Roman" w:hAnsi="Times New Roman" w:cs="Times New Roman"/>
                <w:sz w:val="24"/>
                <w:szCs w:val="24"/>
              </w:rPr>
            </w:pPr>
            <w:r w:rsidRPr="00780FAF">
              <w:rPr>
                <w:rStyle w:val="1"/>
                <w:rFonts w:ascii="Times New Roman" w:eastAsia="Calibri" w:hAnsi="Times New Roman" w:cs="Times New Roman"/>
                <w:sz w:val="24"/>
                <w:szCs w:val="24"/>
              </w:rPr>
              <w:t>450</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bottom"/>
          </w:tcPr>
          <w:p w:rsidR="00782269" w:rsidRPr="00780FAF" w:rsidRDefault="00782269" w:rsidP="00453931">
            <w:pPr>
              <w:pStyle w:val="3"/>
              <w:shd w:val="clear" w:color="auto" w:fill="auto"/>
              <w:spacing w:line="260" w:lineRule="exact"/>
              <w:rPr>
                <w:rFonts w:ascii="Times New Roman" w:hAnsi="Times New Roman" w:cs="Times New Roman"/>
                <w:sz w:val="24"/>
                <w:szCs w:val="24"/>
              </w:rPr>
            </w:pPr>
            <w:r w:rsidRPr="00780FAF">
              <w:rPr>
                <w:rStyle w:val="1"/>
                <w:rFonts w:ascii="Times New Roman" w:eastAsia="Calibri" w:hAnsi="Times New Roman" w:cs="Times New Roman"/>
                <w:sz w:val="24"/>
                <w:szCs w:val="24"/>
              </w:rPr>
              <w:t>28</w:t>
            </w:r>
          </w:p>
        </w:tc>
      </w:tr>
    </w:tbl>
    <w:p w:rsidR="00782269" w:rsidRPr="00396557" w:rsidRDefault="00782269" w:rsidP="00E05033">
      <w:pPr>
        <w:pStyle w:val="3"/>
        <w:shd w:val="clear" w:color="auto" w:fill="auto"/>
        <w:jc w:val="both"/>
        <w:rPr>
          <w:rFonts w:ascii="Times New Roman" w:hAnsi="Times New Roman" w:cs="Times New Roman"/>
        </w:rPr>
      </w:pPr>
      <w:r w:rsidRPr="00396557">
        <w:rPr>
          <w:rFonts w:ascii="Times New Roman" w:hAnsi="Times New Roman" w:cs="Times New Roman"/>
        </w:rPr>
        <w:t>Славгородское охотхозяйство организовывает охоту на:</w:t>
      </w:r>
    </w:p>
    <w:p w:rsidR="00782269" w:rsidRPr="00396557" w:rsidRDefault="00782269" w:rsidP="00780FAF">
      <w:pPr>
        <w:pStyle w:val="3"/>
        <w:shd w:val="clear" w:color="auto" w:fill="auto"/>
        <w:jc w:val="both"/>
        <w:rPr>
          <w:rFonts w:ascii="Times New Roman" w:hAnsi="Times New Roman" w:cs="Times New Roman"/>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6" type="#_x0000_t75" alt="https://im1-tub-by.yandex.net/i?id=9a14ea9c4d328c17c394e817c6ca94af&amp;n=21" style="position:absolute;left:0;text-align:left;margin-left:362.4pt;margin-top:3.15pt;width:107.5pt;height:58.55pt;z-index:-251657728;visibility:visible;mso-wrap-distance-left:9.48pt;mso-wrap-distance-top:.96pt;mso-wrap-distance-right:9.75pt;mso-wrap-distance-bottom:1.63pt" wrapcoords="8157 2769 6344 3323 2417 6369 1662 9138 1359 12185 3776 16615 7703 18831 8610 18831 12990 18831 13897 18831 17824 16615 20392 11354 19334 6369 15256 3323 13443 2769 8157 2769">
            <v:imagedata r:id="rId5" o:title=""/>
            <o:lock v:ext="edit" aspectratio="f"/>
            <w10:wrap type="tight"/>
          </v:shape>
        </w:pict>
      </w:r>
      <w:r w:rsidRPr="00396557">
        <w:rPr>
          <w:rFonts w:ascii="Times New Roman" w:hAnsi="Times New Roman" w:cs="Times New Roman"/>
        </w:rPr>
        <w:t>Вальдшнеп – с 4 апреля по 10 мая.</w:t>
      </w:r>
    </w:p>
    <w:p w:rsidR="00782269" w:rsidRPr="00396557" w:rsidRDefault="00782269" w:rsidP="00780FAF">
      <w:pPr>
        <w:pStyle w:val="3"/>
        <w:shd w:val="clear" w:color="auto" w:fill="auto"/>
        <w:jc w:val="both"/>
        <w:rPr>
          <w:rFonts w:ascii="Times New Roman" w:hAnsi="Times New Roman" w:cs="Times New Roman"/>
        </w:rPr>
      </w:pPr>
      <w:r w:rsidRPr="00396557">
        <w:rPr>
          <w:rFonts w:ascii="Times New Roman" w:hAnsi="Times New Roman" w:cs="Times New Roman"/>
        </w:rPr>
        <w:t xml:space="preserve">Косуля самец трофейный - </w:t>
      </w:r>
    </w:p>
    <w:p w:rsidR="00782269" w:rsidRPr="00396557" w:rsidRDefault="00782269" w:rsidP="00E05033">
      <w:pPr>
        <w:pStyle w:val="3"/>
        <w:shd w:val="clear" w:color="auto" w:fill="auto"/>
        <w:jc w:val="both"/>
        <w:rPr>
          <w:rFonts w:ascii="Times New Roman" w:hAnsi="Times New Roman" w:cs="Times New Roman"/>
        </w:rPr>
      </w:pPr>
      <w:r w:rsidRPr="00396557">
        <w:rPr>
          <w:rFonts w:ascii="Times New Roman" w:hAnsi="Times New Roman" w:cs="Times New Roman"/>
        </w:rPr>
        <w:t>с 15 мая по 30 сентября.</w:t>
      </w:r>
    </w:p>
    <w:p w:rsidR="00782269" w:rsidRDefault="00782269" w:rsidP="00E05033">
      <w:pPr>
        <w:pStyle w:val="3"/>
        <w:shd w:val="clear" w:color="auto" w:fill="auto"/>
        <w:jc w:val="both"/>
        <w:rPr>
          <w:rFonts w:ascii="Times New Roman" w:hAnsi="Times New Roman" w:cs="Times New Roman"/>
          <w:sz w:val="28"/>
          <w:szCs w:val="28"/>
        </w:rPr>
      </w:pPr>
      <w:r>
        <w:rPr>
          <w:noProof/>
          <w:lang w:eastAsia="ru-RU"/>
        </w:rPr>
        <w:pict>
          <v:shape id="_x0000_s1027" type="#_x0000_t75" style="position:absolute;left:0;text-align:left;margin-left:226.95pt;margin-top:13.95pt;width:219.35pt;height:184.3pt;z-index:-251659776;visibility:visible;mso-wrap-distance-top:.96pt;mso-wrap-distance-right:9.44pt;mso-wrap-distance-bottom:1.47pt" wrapcoords="9247 878 8359 966 5474 2020 4734 2810 3699 3688 2515 5093 1627 6498 1110 7902 740 9307 740 12117 1036 13522 1553 14927 2293 16332 3477 17737 5178 19141 5252 19317 8137 20546 8507 20634 9542 20722 12058 20722 13167 20634 13463 20546 16348 19317 16422 19141 18123 17737 19233 16332 20047 14927 20564 13522 20860 12117 20934 10712 20786 9307 20490 7902 19899 6498 19085 5093 17901 3688 16496 2546 16052 2020 13241 966 12279 878 9247 878">
            <v:imagedata r:id="rId6" o:title=""/>
            <o:lock v:ext="edit" aspectratio="f"/>
            <w10:wrap type="tight"/>
          </v:shape>
        </w:pict>
      </w:r>
      <w:r>
        <w:rPr>
          <w:noProof/>
          <w:lang w:eastAsia="ru-RU"/>
        </w:rPr>
        <w:pict>
          <v:shape id="Рисунок 1" o:spid="_x0000_s1028" type="#_x0000_t75" style="position:absolute;left:0;text-align:left;margin-left:-17.25pt;margin-top:13.1pt;width:163.7pt;height:167.05pt;z-index:-251660800;visibility:visible" wrapcoords="3468 291 2873 387 1189 1550 694 3196 594 17338 991 18888 991 19082 2378 20438 3468 20728 3666 20728 18330 20728 18628 20728 19519 20438 21006 19082 21006 18888 21402 17338 21303 3390 20906 1550 19321 484 18528 291 3468 291">
            <v:imagedata r:id="rId7" o:title=""/>
            <o:lock v:ext="edit" aspectratio="f"/>
            <w10:wrap type="tight"/>
          </v:shape>
        </w:pict>
      </w: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Default="00782269" w:rsidP="00E05033">
      <w:pPr>
        <w:pStyle w:val="3"/>
        <w:shd w:val="clear" w:color="auto" w:fill="auto"/>
        <w:jc w:val="both"/>
        <w:rPr>
          <w:rFonts w:ascii="Times New Roman" w:hAnsi="Times New Roman" w:cs="Times New Roman"/>
          <w:sz w:val="28"/>
          <w:szCs w:val="28"/>
        </w:rPr>
      </w:pPr>
    </w:p>
    <w:p w:rsidR="00782269" w:rsidRPr="00396557" w:rsidRDefault="00782269" w:rsidP="00E05033">
      <w:pPr>
        <w:pStyle w:val="3"/>
        <w:shd w:val="clear" w:color="auto" w:fill="auto"/>
        <w:jc w:val="both"/>
        <w:rPr>
          <w:rFonts w:ascii="Times New Roman" w:hAnsi="Times New Roman" w:cs="Times New Roman"/>
        </w:rPr>
      </w:pPr>
      <w:r>
        <w:rPr>
          <w:noProof/>
          <w:lang w:eastAsia="ru-RU"/>
        </w:rPr>
        <w:pict>
          <v:shape id="Рисунок 2" o:spid="_x0000_s1029" type="#_x0000_t75" alt="Дикая утка рецепты фото &quot; РЕЦЕПТЫ 2014. . Вкусные и простые рецепты. . Кулинарные рецепты с фотографиями на каждый день! . Рецеп" style="position:absolute;left:0;text-align:left;margin-left:354.85pt;margin-top:2.15pt;width:113.3pt;height:84pt;z-index:-251658752;visibility:visible;mso-wrap-distance-left:9.48pt;mso-wrap-distance-top:.96pt;mso-wrap-distance-right:10.09pt;mso-wrap-distance-bottom:1.29pt" wrapcoords="8583 1929 7438 2121 3576 4436 3004 5786 1717 7907 1144 11186 2003 14271 4148 17357 4291 17743 8154 19671 8869 19671 12588 19671 13303 19671 17166 17743 17309 17357 19597 14271 20313 11186 20026 8486 19883 8100 18453 5593 18024 4629 14162 2121 12874 1929 8583 1929">
            <v:imagedata r:id="rId8" o:title=""/>
            <o:lock v:ext="edit" aspectratio="f"/>
            <w10:wrap type="tight"/>
          </v:shape>
        </w:pict>
      </w:r>
      <w:r w:rsidRPr="00396557">
        <w:rPr>
          <w:rFonts w:ascii="Times New Roman" w:hAnsi="Times New Roman" w:cs="Times New Roman"/>
        </w:rPr>
        <w:t>Лось трофейный – с 20 августа по 30 сентября.</w:t>
      </w:r>
    </w:p>
    <w:p w:rsidR="00782269" w:rsidRPr="00396557" w:rsidRDefault="00782269" w:rsidP="00E05033">
      <w:pPr>
        <w:pStyle w:val="3"/>
        <w:shd w:val="clear" w:color="auto" w:fill="auto"/>
        <w:jc w:val="both"/>
        <w:rPr>
          <w:rFonts w:ascii="Times New Roman" w:hAnsi="Times New Roman" w:cs="Times New Roman"/>
        </w:rPr>
      </w:pPr>
      <w:r w:rsidRPr="00396557">
        <w:rPr>
          <w:rFonts w:ascii="Times New Roman" w:hAnsi="Times New Roman" w:cs="Times New Roman"/>
        </w:rPr>
        <w:t>Лось, косуля (загонная охота) – с 1 октября по 31 декабря.</w:t>
      </w:r>
    </w:p>
    <w:p w:rsidR="00782269" w:rsidRPr="00396557" w:rsidRDefault="00782269" w:rsidP="00E05033">
      <w:pPr>
        <w:pStyle w:val="3"/>
        <w:shd w:val="clear" w:color="auto" w:fill="auto"/>
        <w:jc w:val="both"/>
        <w:rPr>
          <w:rFonts w:ascii="Times New Roman" w:hAnsi="Times New Roman" w:cs="Times New Roman"/>
        </w:rPr>
      </w:pPr>
      <w:r>
        <w:rPr>
          <w:noProof/>
          <w:lang w:eastAsia="ru-RU"/>
        </w:rPr>
        <w:pict>
          <v:shape id="_x0000_s1030" type="#_x0000_t75" style="position:absolute;left:0;text-align:left;margin-left:169.95pt;margin-top:29.85pt;width:185.75pt;height:133.9pt;z-index:-251656704;visibility:visible;mso-wrap-distance-top:.96pt;mso-wrap-distance-right:9.24pt;mso-wrap-distance-bottom:1.62pt" wrapcoords="9058 1207 8013 1327 4703 2775 4006 3741 2787 5068 1568 6999 958 8930 784 10860 958 12791 1655 14722 2787 16653 4790 18583 4877 18945 8623 20393 9406 20393 12194 20393 12977 20393 16635 18945 16723 18583 18639 16773 19945 14722 20555 12791 20816 10860 20642 8930 19945 6999 18813 5068 17332 3499 16897 2775 13587 1327 12542 1207 9058 1207">
            <v:imagedata r:id="rId9" o:title=""/>
            <o:lock v:ext="edit" aspectratio="f"/>
            <w10:wrap type="tight"/>
          </v:shape>
        </w:pict>
      </w:r>
      <w:r w:rsidRPr="00396557">
        <w:rPr>
          <w:rFonts w:ascii="Times New Roman" w:hAnsi="Times New Roman" w:cs="Times New Roman"/>
        </w:rPr>
        <w:t>Водоплава</w:t>
      </w:r>
      <w:r>
        <w:rPr>
          <w:rFonts w:ascii="Times New Roman" w:hAnsi="Times New Roman" w:cs="Times New Roman"/>
        </w:rPr>
        <w:t xml:space="preserve">ющая с </w:t>
      </w:r>
      <w:r w:rsidRPr="00396557">
        <w:rPr>
          <w:rFonts w:ascii="Times New Roman" w:hAnsi="Times New Roman" w:cs="Times New Roman"/>
        </w:rPr>
        <w:t xml:space="preserve">1-й субботы августа по 2-ое воскресенье декабря. </w:t>
      </w:r>
    </w:p>
    <w:p w:rsidR="00782269" w:rsidRPr="00396557" w:rsidRDefault="00782269" w:rsidP="00E05033">
      <w:pPr>
        <w:pStyle w:val="3"/>
        <w:shd w:val="clear" w:color="auto" w:fill="auto"/>
        <w:jc w:val="both"/>
        <w:rPr>
          <w:rFonts w:ascii="Times New Roman" w:hAnsi="Times New Roman" w:cs="Times New Roman"/>
        </w:rPr>
      </w:pPr>
      <w:r w:rsidRPr="00396557">
        <w:rPr>
          <w:rFonts w:ascii="Times New Roman" w:hAnsi="Times New Roman" w:cs="Times New Roman"/>
        </w:rPr>
        <w:t>Волк, лисица – круглогодично.</w:t>
      </w:r>
      <w:r w:rsidRPr="00900374">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782269" w:rsidRDefault="00782269" w:rsidP="00E05033">
      <w:pPr>
        <w:pStyle w:val="3"/>
        <w:shd w:val="clear" w:color="auto" w:fill="auto"/>
        <w:jc w:val="both"/>
        <w:rPr>
          <w:rFonts w:ascii="Times New Roman" w:hAnsi="Times New Roman" w:cs="Times New Roman"/>
          <w:b/>
          <w:bCs/>
          <w:u w:val="single"/>
        </w:rPr>
      </w:pPr>
    </w:p>
    <w:p w:rsidR="00782269" w:rsidRDefault="00782269" w:rsidP="00E05033">
      <w:pPr>
        <w:pStyle w:val="3"/>
        <w:shd w:val="clear" w:color="auto" w:fill="auto"/>
        <w:jc w:val="both"/>
        <w:rPr>
          <w:rFonts w:ascii="Times New Roman" w:hAnsi="Times New Roman" w:cs="Times New Roman"/>
          <w:b/>
          <w:bCs/>
          <w:u w:val="single"/>
        </w:rPr>
      </w:pPr>
    </w:p>
    <w:p w:rsidR="00782269" w:rsidRDefault="00782269" w:rsidP="00E05033">
      <w:pPr>
        <w:pStyle w:val="3"/>
        <w:shd w:val="clear" w:color="auto" w:fill="auto"/>
        <w:jc w:val="both"/>
        <w:rPr>
          <w:rFonts w:ascii="Times New Roman" w:hAnsi="Times New Roman" w:cs="Times New Roman"/>
          <w:b/>
          <w:bCs/>
          <w:u w:val="single"/>
        </w:rPr>
      </w:pPr>
    </w:p>
    <w:p w:rsidR="00782269" w:rsidRDefault="00782269" w:rsidP="00E05033">
      <w:pPr>
        <w:pStyle w:val="3"/>
        <w:shd w:val="clear" w:color="auto" w:fill="auto"/>
        <w:jc w:val="both"/>
        <w:rPr>
          <w:rFonts w:ascii="Times New Roman" w:hAnsi="Times New Roman" w:cs="Times New Roman"/>
          <w:b/>
          <w:bCs/>
          <w:u w:val="single"/>
        </w:rPr>
      </w:pPr>
    </w:p>
    <w:p w:rsidR="00782269" w:rsidRDefault="00782269" w:rsidP="00E05033">
      <w:pPr>
        <w:pStyle w:val="3"/>
        <w:shd w:val="clear" w:color="auto" w:fill="auto"/>
        <w:jc w:val="both"/>
        <w:rPr>
          <w:rFonts w:ascii="Times New Roman" w:hAnsi="Times New Roman" w:cs="Times New Roman"/>
          <w:b/>
          <w:bCs/>
          <w:u w:val="single"/>
        </w:rPr>
      </w:pPr>
    </w:p>
    <w:p w:rsidR="00782269" w:rsidRDefault="00782269" w:rsidP="00E05033">
      <w:pPr>
        <w:pStyle w:val="3"/>
        <w:shd w:val="clear" w:color="auto" w:fill="auto"/>
        <w:jc w:val="both"/>
        <w:rPr>
          <w:rFonts w:ascii="Times New Roman" w:hAnsi="Times New Roman" w:cs="Times New Roman"/>
          <w:b/>
          <w:bCs/>
          <w:u w:val="single"/>
        </w:rPr>
      </w:pPr>
    </w:p>
    <w:p w:rsidR="00782269" w:rsidRPr="00396557" w:rsidRDefault="00782269" w:rsidP="00E05033">
      <w:pPr>
        <w:pStyle w:val="3"/>
        <w:shd w:val="clear" w:color="auto" w:fill="auto"/>
        <w:jc w:val="both"/>
        <w:rPr>
          <w:rFonts w:ascii="Times New Roman" w:hAnsi="Times New Roman" w:cs="Times New Roman"/>
          <w:b/>
          <w:bCs/>
          <w:u w:val="single"/>
        </w:rPr>
      </w:pPr>
      <w:r w:rsidRPr="00396557">
        <w:rPr>
          <w:rFonts w:ascii="Times New Roman" w:hAnsi="Times New Roman" w:cs="Times New Roman"/>
          <w:b/>
          <w:bCs/>
          <w:u w:val="single"/>
        </w:rPr>
        <w:t>Мы ждем Вас по адресу:</w:t>
      </w:r>
    </w:p>
    <w:p w:rsidR="00782269" w:rsidRDefault="00782269" w:rsidP="00E05033">
      <w:pPr>
        <w:pStyle w:val="3"/>
        <w:shd w:val="clear" w:color="auto" w:fill="auto"/>
        <w:jc w:val="both"/>
        <w:rPr>
          <w:rFonts w:ascii="Times New Roman" w:hAnsi="Times New Roman" w:cs="Times New Roman"/>
        </w:rPr>
      </w:pPr>
      <w:r>
        <w:rPr>
          <w:rFonts w:ascii="Times New Roman" w:hAnsi="Times New Roman" w:cs="Times New Roman"/>
        </w:rPr>
        <w:t xml:space="preserve">РБ </w:t>
      </w:r>
      <w:r w:rsidRPr="00396557">
        <w:rPr>
          <w:rFonts w:ascii="Times New Roman" w:hAnsi="Times New Roman" w:cs="Times New Roman"/>
        </w:rPr>
        <w:t xml:space="preserve">Могилевская область г.Славгород </w:t>
      </w:r>
      <w:r>
        <w:rPr>
          <w:rFonts w:ascii="Times New Roman" w:hAnsi="Times New Roman" w:cs="Times New Roman"/>
        </w:rPr>
        <w:t>ул. Красноармейская 62</w:t>
      </w:r>
      <w:r w:rsidRPr="00396557">
        <w:rPr>
          <w:rFonts w:ascii="Times New Roman" w:hAnsi="Times New Roman" w:cs="Times New Roman"/>
        </w:rPr>
        <w:t xml:space="preserve">а </w:t>
      </w:r>
    </w:p>
    <w:p w:rsidR="00782269" w:rsidRDefault="00782269" w:rsidP="00E05033">
      <w:pPr>
        <w:pStyle w:val="3"/>
        <w:shd w:val="clear" w:color="auto" w:fill="auto"/>
        <w:jc w:val="both"/>
        <w:rPr>
          <w:rStyle w:val="a0"/>
          <w:rFonts w:ascii="Times New Roman" w:eastAsia="Calibri" w:hAnsi="Times New Roman" w:cs="Times New Roman"/>
        </w:rPr>
      </w:pPr>
      <w:r>
        <w:rPr>
          <w:rStyle w:val="a0"/>
          <w:rFonts w:ascii="Times New Roman" w:eastAsia="Calibri" w:hAnsi="Times New Roman" w:cs="Times New Roman"/>
        </w:rPr>
        <w:t>Тел.факс +</w:t>
      </w:r>
      <w:r w:rsidRPr="00396557">
        <w:rPr>
          <w:rStyle w:val="a0"/>
          <w:rFonts w:ascii="Times New Roman" w:eastAsia="Calibri" w:hAnsi="Times New Roman" w:cs="Times New Roman"/>
        </w:rPr>
        <w:t xml:space="preserve">375224625326 </w:t>
      </w:r>
    </w:p>
    <w:p w:rsidR="00782269" w:rsidRPr="00396557" w:rsidRDefault="00782269" w:rsidP="00E05033">
      <w:pPr>
        <w:pStyle w:val="3"/>
        <w:shd w:val="clear" w:color="auto" w:fill="auto"/>
        <w:jc w:val="both"/>
        <w:rPr>
          <w:rStyle w:val="a0"/>
          <w:rFonts w:ascii="Times New Roman" w:eastAsia="Calibri" w:hAnsi="Times New Roman" w:cs="Times New Roman"/>
        </w:rPr>
      </w:pPr>
      <w:r>
        <w:rPr>
          <w:rStyle w:val="a0"/>
          <w:rFonts w:ascii="Times New Roman" w:eastAsia="Calibri" w:hAnsi="Times New Roman" w:cs="Times New Roman"/>
        </w:rPr>
        <w:t>Эл.</w:t>
      </w:r>
      <w:r w:rsidRPr="00396557">
        <w:rPr>
          <w:rStyle w:val="a0"/>
          <w:rFonts w:ascii="Times New Roman" w:eastAsia="Calibri" w:hAnsi="Times New Roman" w:cs="Times New Roman"/>
        </w:rPr>
        <w:t xml:space="preserve">почта </w:t>
      </w:r>
      <w:r w:rsidRPr="00396557">
        <w:rPr>
          <w:rStyle w:val="2"/>
          <w:rFonts w:ascii="Times New Roman" w:eastAsia="Calibri" w:hAnsi="Times New Roman" w:cs="Times New Roman"/>
          <w:lang w:val="en-US"/>
        </w:rPr>
        <w:t>slavgorodboor</w:t>
      </w:r>
      <w:r w:rsidRPr="00396557">
        <w:rPr>
          <w:rStyle w:val="2"/>
          <w:rFonts w:ascii="Times New Roman" w:eastAsia="Calibri" w:hAnsi="Times New Roman" w:cs="Times New Roman"/>
        </w:rPr>
        <w:t>@</w:t>
      </w:r>
      <w:r w:rsidRPr="00396557">
        <w:rPr>
          <w:rStyle w:val="2"/>
          <w:rFonts w:ascii="Times New Roman" w:eastAsia="Calibri" w:hAnsi="Times New Roman" w:cs="Times New Roman"/>
          <w:lang w:val="en-US"/>
        </w:rPr>
        <w:t>mail</w:t>
      </w:r>
      <w:r w:rsidRPr="00396557">
        <w:rPr>
          <w:rStyle w:val="2"/>
          <w:rFonts w:ascii="Times New Roman" w:eastAsia="Calibri" w:hAnsi="Times New Roman" w:cs="Times New Roman"/>
        </w:rPr>
        <w:t>.</w:t>
      </w:r>
      <w:r w:rsidRPr="00396557">
        <w:rPr>
          <w:rStyle w:val="2"/>
          <w:rFonts w:ascii="Times New Roman" w:eastAsia="Calibri" w:hAnsi="Times New Roman" w:cs="Times New Roman"/>
          <w:lang w:val="en-US"/>
        </w:rPr>
        <w:t>ru</w:t>
      </w:r>
      <w:r w:rsidRPr="00396557">
        <w:rPr>
          <w:rFonts w:ascii="Times New Roman" w:hAnsi="Times New Roman" w:cs="Times New Roman"/>
        </w:rPr>
        <w:t xml:space="preserve"> </w:t>
      </w:r>
      <w:r w:rsidRPr="00396557">
        <w:rPr>
          <w:rStyle w:val="a0"/>
          <w:rFonts w:ascii="Times New Roman" w:eastAsia="Calibri" w:hAnsi="Times New Roman" w:cs="Times New Roman"/>
        </w:rPr>
        <w:t>Тел.моб. +375447954603 (Гайчуков Александр Алексеевич – директор БООР)</w:t>
      </w:r>
    </w:p>
    <w:p w:rsidR="00782269" w:rsidRPr="00396557" w:rsidRDefault="00782269" w:rsidP="009309C4">
      <w:pPr>
        <w:pStyle w:val="3"/>
        <w:shd w:val="clear" w:color="auto" w:fill="auto"/>
        <w:jc w:val="both"/>
        <w:rPr>
          <w:rFonts w:ascii="Times New Roman" w:hAnsi="Times New Roman" w:cs="Times New Roman"/>
        </w:rPr>
      </w:pPr>
      <w:r w:rsidRPr="00396557">
        <w:rPr>
          <w:rStyle w:val="a0"/>
          <w:rFonts w:ascii="Times New Roman" w:eastAsia="Calibri" w:hAnsi="Times New Roman" w:cs="Times New Roman"/>
        </w:rPr>
        <w:t>Дополнительные услуги проживания и питания: тел.</w:t>
      </w:r>
      <w:r>
        <w:rPr>
          <w:rStyle w:val="a0"/>
          <w:rFonts w:ascii="Times New Roman" w:eastAsia="Calibri" w:hAnsi="Times New Roman" w:cs="Times New Roman"/>
        </w:rPr>
        <w:t>моб. +37529</w:t>
      </w:r>
      <w:r w:rsidRPr="00396557">
        <w:rPr>
          <w:rStyle w:val="a0"/>
          <w:rFonts w:ascii="Times New Roman" w:eastAsia="Calibri" w:hAnsi="Times New Roman" w:cs="Times New Roman"/>
        </w:rPr>
        <w:t>3892548 (Иван Михайлович Бадаев)</w:t>
      </w:r>
    </w:p>
    <w:sectPr w:rsidR="00782269" w:rsidRPr="00396557" w:rsidSect="009309C4">
      <w:pgSz w:w="11909" w:h="16834"/>
      <w:pgMar w:top="709" w:right="850" w:bottom="1134" w:left="1701"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95DE5"/>
    <w:multiLevelType w:val="hybridMultilevel"/>
    <w:tmpl w:val="4E544E1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688F1069"/>
    <w:multiLevelType w:val="hybridMultilevel"/>
    <w:tmpl w:val="7A56BB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70EA"/>
    <w:rsid w:val="00004498"/>
    <w:rsid w:val="000075CF"/>
    <w:rsid w:val="00007A9C"/>
    <w:rsid w:val="00010AD0"/>
    <w:rsid w:val="00011C03"/>
    <w:rsid w:val="00012A90"/>
    <w:rsid w:val="0001788E"/>
    <w:rsid w:val="00021C92"/>
    <w:rsid w:val="00031B7C"/>
    <w:rsid w:val="0003466A"/>
    <w:rsid w:val="000439B5"/>
    <w:rsid w:val="000470C5"/>
    <w:rsid w:val="000524EB"/>
    <w:rsid w:val="000551E4"/>
    <w:rsid w:val="00057E62"/>
    <w:rsid w:val="0006250A"/>
    <w:rsid w:val="00070E9C"/>
    <w:rsid w:val="000715B0"/>
    <w:rsid w:val="0007309D"/>
    <w:rsid w:val="00095C7B"/>
    <w:rsid w:val="0009738F"/>
    <w:rsid w:val="000A0966"/>
    <w:rsid w:val="000A1BF1"/>
    <w:rsid w:val="000A48DE"/>
    <w:rsid w:val="000A58AE"/>
    <w:rsid w:val="000B34FA"/>
    <w:rsid w:val="000B791F"/>
    <w:rsid w:val="000C1CEC"/>
    <w:rsid w:val="000C3147"/>
    <w:rsid w:val="000C588D"/>
    <w:rsid w:val="000C7DD3"/>
    <w:rsid w:val="000D272D"/>
    <w:rsid w:val="000E196B"/>
    <w:rsid w:val="000E5127"/>
    <w:rsid w:val="000F4D21"/>
    <w:rsid w:val="001028D7"/>
    <w:rsid w:val="001058B8"/>
    <w:rsid w:val="00105BE7"/>
    <w:rsid w:val="00105ED0"/>
    <w:rsid w:val="001118A7"/>
    <w:rsid w:val="00111A0C"/>
    <w:rsid w:val="001120C0"/>
    <w:rsid w:val="00113A80"/>
    <w:rsid w:val="00123DBB"/>
    <w:rsid w:val="001272A9"/>
    <w:rsid w:val="0013521E"/>
    <w:rsid w:val="0014370E"/>
    <w:rsid w:val="0015231B"/>
    <w:rsid w:val="001638D2"/>
    <w:rsid w:val="00165496"/>
    <w:rsid w:val="00165D6B"/>
    <w:rsid w:val="00174F4D"/>
    <w:rsid w:val="001817DD"/>
    <w:rsid w:val="00190A1B"/>
    <w:rsid w:val="0019326C"/>
    <w:rsid w:val="00194231"/>
    <w:rsid w:val="001A483B"/>
    <w:rsid w:val="001B4155"/>
    <w:rsid w:val="001B5F2D"/>
    <w:rsid w:val="001C411C"/>
    <w:rsid w:val="001C4CA7"/>
    <w:rsid w:val="001D3C07"/>
    <w:rsid w:val="001D7057"/>
    <w:rsid w:val="001F2D0C"/>
    <w:rsid w:val="001F4B1B"/>
    <w:rsid w:val="001F6F34"/>
    <w:rsid w:val="00200EDF"/>
    <w:rsid w:val="002031DF"/>
    <w:rsid w:val="002055FB"/>
    <w:rsid w:val="002067D9"/>
    <w:rsid w:val="002107E4"/>
    <w:rsid w:val="002126EA"/>
    <w:rsid w:val="00216159"/>
    <w:rsid w:val="00217B89"/>
    <w:rsid w:val="00223F0B"/>
    <w:rsid w:val="002245EA"/>
    <w:rsid w:val="00230A6B"/>
    <w:rsid w:val="00241CC5"/>
    <w:rsid w:val="00242083"/>
    <w:rsid w:val="00243958"/>
    <w:rsid w:val="00262DE7"/>
    <w:rsid w:val="00266CC7"/>
    <w:rsid w:val="002778E7"/>
    <w:rsid w:val="00277AD1"/>
    <w:rsid w:val="002801A0"/>
    <w:rsid w:val="00280396"/>
    <w:rsid w:val="002854B6"/>
    <w:rsid w:val="00294166"/>
    <w:rsid w:val="00296B2F"/>
    <w:rsid w:val="002A0D41"/>
    <w:rsid w:val="002A7405"/>
    <w:rsid w:val="002B3DAE"/>
    <w:rsid w:val="002B5825"/>
    <w:rsid w:val="002B7B6D"/>
    <w:rsid w:val="002C272A"/>
    <w:rsid w:val="002C4585"/>
    <w:rsid w:val="002D20BC"/>
    <w:rsid w:val="002D3715"/>
    <w:rsid w:val="002D50B8"/>
    <w:rsid w:val="002D64C0"/>
    <w:rsid w:val="002D7019"/>
    <w:rsid w:val="002E5161"/>
    <w:rsid w:val="002F2DAA"/>
    <w:rsid w:val="002F4966"/>
    <w:rsid w:val="002F497E"/>
    <w:rsid w:val="002F5173"/>
    <w:rsid w:val="0030548A"/>
    <w:rsid w:val="003077DB"/>
    <w:rsid w:val="003101FE"/>
    <w:rsid w:val="0031581B"/>
    <w:rsid w:val="00317A2C"/>
    <w:rsid w:val="00324637"/>
    <w:rsid w:val="00332F5A"/>
    <w:rsid w:val="00336340"/>
    <w:rsid w:val="0034273E"/>
    <w:rsid w:val="003444CC"/>
    <w:rsid w:val="0034520D"/>
    <w:rsid w:val="0034700A"/>
    <w:rsid w:val="003500C3"/>
    <w:rsid w:val="00350569"/>
    <w:rsid w:val="00355D3F"/>
    <w:rsid w:val="00371790"/>
    <w:rsid w:val="00371834"/>
    <w:rsid w:val="003733EF"/>
    <w:rsid w:val="003868D0"/>
    <w:rsid w:val="00387A10"/>
    <w:rsid w:val="00396557"/>
    <w:rsid w:val="003A0D73"/>
    <w:rsid w:val="003A3496"/>
    <w:rsid w:val="003A5597"/>
    <w:rsid w:val="003A69D0"/>
    <w:rsid w:val="003B0162"/>
    <w:rsid w:val="003C2BF9"/>
    <w:rsid w:val="003C4039"/>
    <w:rsid w:val="003D080B"/>
    <w:rsid w:val="003D0BB4"/>
    <w:rsid w:val="003D2C98"/>
    <w:rsid w:val="003D387A"/>
    <w:rsid w:val="003D41FE"/>
    <w:rsid w:val="003D71B7"/>
    <w:rsid w:val="003E4AE2"/>
    <w:rsid w:val="00411742"/>
    <w:rsid w:val="0041320D"/>
    <w:rsid w:val="004160E7"/>
    <w:rsid w:val="00417773"/>
    <w:rsid w:val="0042497E"/>
    <w:rsid w:val="00424BBD"/>
    <w:rsid w:val="00424E5D"/>
    <w:rsid w:val="004273E7"/>
    <w:rsid w:val="0043050E"/>
    <w:rsid w:val="004364C5"/>
    <w:rsid w:val="00453931"/>
    <w:rsid w:val="00465AAC"/>
    <w:rsid w:val="00466B94"/>
    <w:rsid w:val="00467A19"/>
    <w:rsid w:val="004758C4"/>
    <w:rsid w:val="00480A86"/>
    <w:rsid w:val="00494304"/>
    <w:rsid w:val="00495919"/>
    <w:rsid w:val="004A2F00"/>
    <w:rsid w:val="004A39D5"/>
    <w:rsid w:val="004A6292"/>
    <w:rsid w:val="004B2349"/>
    <w:rsid w:val="004B5D76"/>
    <w:rsid w:val="004C0975"/>
    <w:rsid w:val="004C0ACA"/>
    <w:rsid w:val="004C5D45"/>
    <w:rsid w:val="004C60C6"/>
    <w:rsid w:val="004D11C7"/>
    <w:rsid w:val="004D1668"/>
    <w:rsid w:val="004D1872"/>
    <w:rsid w:val="004D3A55"/>
    <w:rsid w:val="004E2D3E"/>
    <w:rsid w:val="004E35FA"/>
    <w:rsid w:val="004E5BC8"/>
    <w:rsid w:val="004F0FBE"/>
    <w:rsid w:val="004F43E0"/>
    <w:rsid w:val="004F6886"/>
    <w:rsid w:val="004F69E2"/>
    <w:rsid w:val="004F6B1F"/>
    <w:rsid w:val="00503010"/>
    <w:rsid w:val="00503C48"/>
    <w:rsid w:val="00506AAC"/>
    <w:rsid w:val="005175FB"/>
    <w:rsid w:val="00520724"/>
    <w:rsid w:val="00534F49"/>
    <w:rsid w:val="00536824"/>
    <w:rsid w:val="00537343"/>
    <w:rsid w:val="005379F8"/>
    <w:rsid w:val="005423B4"/>
    <w:rsid w:val="00543733"/>
    <w:rsid w:val="0054716E"/>
    <w:rsid w:val="00570B9F"/>
    <w:rsid w:val="005A1719"/>
    <w:rsid w:val="005C1A23"/>
    <w:rsid w:val="005C2402"/>
    <w:rsid w:val="005C2FD1"/>
    <w:rsid w:val="005D1377"/>
    <w:rsid w:val="005D1B87"/>
    <w:rsid w:val="005D56B2"/>
    <w:rsid w:val="005D72BA"/>
    <w:rsid w:val="005E008E"/>
    <w:rsid w:val="005E1F2C"/>
    <w:rsid w:val="00603341"/>
    <w:rsid w:val="006104A2"/>
    <w:rsid w:val="00610B03"/>
    <w:rsid w:val="00611FA7"/>
    <w:rsid w:val="00616A3D"/>
    <w:rsid w:val="006176D9"/>
    <w:rsid w:val="00617FBD"/>
    <w:rsid w:val="006269FA"/>
    <w:rsid w:val="00630CA9"/>
    <w:rsid w:val="00634CAE"/>
    <w:rsid w:val="00636A9A"/>
    <w:rsid w:val="00641FBB"/>
    <w:rsid w:val="0065246E"/>
    <w:rsid w:val="00656D4A"/>
    <w:rsid w:val="0066090B"/>
    <w:rsid w:val="00661129"/>
    <w:rsid w:val="00662128"/>
    <w:rsid w:val="0067382F"/>
    <w:rsid w:val="00673B1E"/>
    <w:rsid w:val="00681EE5"/>
    <w:rsid w:val="00683DAC"/>
    <w:rsid w:val="006871F4"/>
    <w:rsid w:val="0068724A"/>
    <w:rsid w:val="00687B32"/>
    <w:rsid w:val="006A3755"/>
    <w:rsid w:val="006A3DC1"/>
    <w:rsid w:val="006A4E6C"/>
    <w:rsid w:val="006A6B76"/>
    <w:rsid w:val="006B6743"/>
    <w:rsid w:val="006C40DA"/>
    <w:rsid w:val="006D48C6"/>
    <w:rsid w:val="006E3810"/>
    <w:rsid w:val="006F3F29"/>
    <w:rsid w:val="006F4A6B"/>
    <w:rsid w:val="007002C4"/>
    <w:rsid w:val="007054FE"/>
    <w:rsid w:val="00705B39"/>
    <w:rsid w:val="00706448"/>
    <w:rsid w:val="00706997"/>
    <w:rsid w:val="00707B21"/>
    <w:rsid w:val="0071107F"/>
    <w:rsid w:val="00711BE8"/>
    <w:rsid w:val="00712969"/>
    <w:rsid w:val="00712D6A"/>
    <w:rsid w:val="00714401"/>
    <w:rsid w:val="007219A8"/>
    <w:rsid w:val="00753333"/>
    <w:rsid w:val="007570EA"/>
    <w:rsid w:val="007707BF"/>
    <w:rsid w:val="00774F1E"/>
    <w:rsid w:val="00780FAF"/>
    <w:rsid w:val="00782269"/>
    <w:rsid w:val="00786F49"/>
    <w:rsid w:val="007906AB"/>
    <w:rsid w:val="00796A52"/>
    <w:rsid w:val="007A1E60"/>
    <w:rsid w:val="007A43DE"/>
    <w:rsid w:val="007A664E"/>
    <w:rsid w:val="007A6B94"/>
    <w:rsid w:val="007B67CE"/>
    <w:rsid w:val="007B746A"/>
    <w:rsid w:val="007C7FE9"/>
    <w:rsid w:val="007D47D2"/>
    <w:rsid w:val="007E0AE6"/>
    <w:rsid w:val="007E1548"/>
    <w:rsid w:val="007E4274"/>
    <w:rsid w:val="007E65D2"/>
    <w:rsid w:val="007E6EA3"/>
    <w:rsid w:val="007F52EA"/>
    <w:rsid w:val="007F7BE8"/>
    <w:rsid w:val="008040DD"/>
    <w:rsid w:val="00813676"/>
    <w:rsid w:val="00817D2A"/>
    <w:rsid w:val="00820F4A"/>
    <w:rsid w:val="00821412"/>
    <w:rsid w:val="00822285"/>
    <w:rsid w:val="00833954"/>
    <w:rsid w:val="00835752"/>
    <w:rsid w:val="00840E5E"/>
    <w:rsid w:val="008411C2"/>
    <w:rsid w:val="00844EAF"/>
    <w:rsid w:val="00845486"/>
    <w:rsid w:val="0084731D"/>
    <w:rsid w:val="00863C45"/>
    <w:rsid w:val="00864F95"/>
    <w:rsid w:val="00865D84"/>
    <w:rsid w:val="00875259"/>
    <w:rsid w:val="00876A9B"/>
    <w:rsid w:val="0088126D"/>
    <w:rsid w:val="00886B18"/>
    <w:rsid w:val="008941D7"/>
    <w:rsid w:val="00894A2C"/>
    <w:rsid w:val="00896988"/>
    <w:rsid w:val="0089778C"/>
    <w:rsid w:val="008A0867"/>
    <w:rsid w:val="008A3982"/>
    <w:rsid w:val="008A57A6"/>
    <w:rsid w:val="008A76D1"/>
    <w:rsid w:val="008B0E2D"/>
    <w:rsid w:val="008B1540"/>
    <w:rsid w:val="008C14E6"/>
    <w:rsid w:val="008D1F68"/>
    <w:rsid w:val="008D5836"/>
    <w:rsid w:val="008E3EE1"/>
    <w:rsid w:val="008E7746"/>
    <w:rsid w:val="00900374"/>
    <w:rsid w:val="00901883"/>
    <w:rsid w:val="00907128"/>
    <w:rsid w:val="009271BA"/>
    <w:rsid w:val="009309C4"/>
    <w:rsid w:val="009311C0"/>
    <w:rsid w:val="00932F85"/>
    <w:rsid w:val="00932FC3"/>
    <w:rsid w:val="009361AF"/>
    <w:rsid w:val="00941397"/>
    <w:rsid w:val="00942D6A"/>
    <w:rsid w:val="00943E38"/>
    <w:rsid w:val="00951A64"/>
    <w:rsid w:val="00957466"/>
    <w:rsid w:val="009610F2"/>
    <w:rsid w:val="009637D7"/>
    <w:rsid w:val="009637F1"/>
    <w:rsid w:val="00963B41"/>
    <w:rsid w:val="009648C6"/>
    <w:rsid w:val="009656A8"/>
    <w:rsid w:val="00965A10"/>
    <w:rsid w:val="00965C9F"/>
    <w:rsid w:val="0096627B"/>
    <w:rsid w:val="009962D8"/>
    <w:rsid w:val="009A7E1F"/>
    <w:rsid w:val="009B2974"/>
    <w:rsid w:val="009B5564"/>
    <w:rsid w:val="009C26C3"/>
    <w:rsid w:val="009C2D65"/>
    <w:rsid w:val="009C71C4"/>
    <w:rsid w:val="009D278B"/>
    <w:rsid w:val="009D32D5"/>
    <w:rsid w:val="009D37EF"/>
    <w:rsid w:val="009D7C9F"/>
    <w:rsid w:val="009E67DB"/>
    <w:rsid w:val="009F56D4"/>
    <w:rsid w:val="00A1106A"/>
    <w:rsid w:val="00A155A0"/>
    <w:rsid w:val="00A21B36"/>
    <w:rsid w:val="00A21D2C"/>
    <w:rsid w:val="00A313DB"/>
    <w:rsid w:val="00A37613"/>
    <w:rsid w:val="00A444D0"/>
    <w:rsid w:val="00A526EA"/>
    <w:rsid w:val="00A526FA"/>
    <w:rsid w:val="00A63466"/>
    <w:rsid w:val="00A637A4"/>
    <w:rsid w:val="00A64505"/>
    <w:rsid w:val="00A665E0"/>
    <w:rsid w:val="00A677EA"/>
    <w:rsid w:val="00A70961"/>
    <w:rsid w:val="00A74AED"/>
    <w:rsid w:val="00A770E4"/>
    <w:rsid w:val="00A83007"/>
    <w:rsid w:val="00A850D0"/>
    <w:rsid w:val="00A8629B"/>
    <w:rsid w:val="00A87984"/>
    <w:rsid w:val="00A91879"/>
    <w:rsid w:val="00A95311"/>
    <w:rsid w:val="00A97110"/>
    <w:rsid w:val="00AA428A"/>
    <w:rsid w:val="00AB1A05"/>
    <w:rsid w:val="00AB24CC"/>
    <w:rsid w:val="00AC61A6"/>
    <w:rsid w:val="00AC67BA"/>
    <w:rsid w:val="00AC7CBF"/>
    <w:rsid w:val="00AF7C1C"/>
    <w:rsid w:val="00B17E45"/>
    <w:rsid w:val="00B2363B"/>
    <w:rsid w:val="00B357A2"/>
    <w:rsid w:val="00B45E69"/>
    <w:rsid w:val="00B54EDE"/>
    <w:rsid w:val="00B57B8B"/>
    <w:rsid w:val="00B658E0"/>
    <w:rsid w:val="00B7273E"/>
    <w:rsid w:val="00B8104B"/>
    <w:rsid w:val="00B8174C"/>
    <w:rsid w:val="00B958B1"/>
    <w:rsid w:val="00B96272"/>
    <w:rsid w:val="00BB1E7E"/>
    <w:rsid w:val="00BB3BBD"/>
    <w:rsid w:val="00BB5980"/>
    <w:rsid w:val="00BB5E0C"/>
    <w:rsid w:val="00BC06E6"/>
    <w:rsid w:val="00BD0E25"/>
    <w:rsid w:val="00BD4AF7"/>
    <w:rsid w:val="00BD73D9"/>
    <w:rsid w:val="00BF4AD8"/>
    <w:rsid w:val="00C0014D"/>
    <w:rsid w:val="00C117AA"/>
    <w:rsid w:val="00C20556"/>
    <w:rsid w:val="00C22158"/>
    <w:rsid w:val="00C225CB"/>
    <w:rsid w:val="00C258DC"/>
    <w:rsid w:val="00C27538"/>
    <w:rsid w:val="00C31872"/>
    <w:rsid w:val="00C31B00"/>
    <w:rsid w:val="00C46F66"/>
    <w:rsid w:val="00C55756"/>
    <w:rsid w:val="00C63A2A"/>
    <w:rsid w:val="00C63F98"/>
    <w:rsid w:val="00C73417"/>
    <w:rsid w:val="00C80CE4"/>
    <w:rsid w:val="00C83034"/>
    <w:rsid w:val="00C935E7"/>
    <w:rsid w:val="00C95ACE"/>
    <w:rsid w:val="00CA0297"/>
    <w:rsid w:val="00CA474B"/>
    <w:rsid w:val="00CA742B"/>
    <w:rsid w:val="00CB7EFB"/>
    <w:rsid w:val="00CD1B13"/>
    <w:rsid w:val="00CD2662"/>
    <w:rsid w:val="00CE380D"/>
    <w:rsid w:val="00CE52BB"/>
    <w:rsid w:val="00CE5AA2"/>
    <w:rsid w:val="00CF6806"/>
    <w:rsid w:val="00D025A9"/>
    <w:rsid w:val="00D063D8"/>
    <w:rsid w:val="00D11547"/>
    <w:rsid w:val="00D1333E"/>
    <w:rsid w:val="00D154C7"/>
    <w:rsid w:val="00D17CCC"/>
    <w:rsid w:val="00D26D38"/>
    <w:rsid w:val="00D358FF"/>
    <w:rsid w:val="00D40DA0"/>
    <w:rsid w:val="00D41FE1"/>
    <w:rsid w:val="00D42AA6"/>
    <w:rsid w:val="00D436AD"/>
    <w:rsid w:val="00D45CFF"/>
    <w:rsid w:val="00D47CA7"/>
    <w:rsid w:val="00D55D4D"/>
    <w:rsid w:val="00D575BD"/>
    <w:rsid w:val="00D61C21"/>
    <w:rsid w:val="00D71DAB"/>
    <w:rsid w:val="00D72146"/>
    <w:rsid w:val="00D728BB"/>
    <w:rsid w:val="00D74FF8"/>
    <w:rsid w:val="00D86695"/>
    <w:rsid w:val="00D9062F"/>
    <w:rsid w:val="00DA5A0F"/>
    <w:rsid w:val="00DD179D"/>
    <w:rsid w:val="00DE4600"/>
    <w:rsid w:val="00DE61D7"/>
    <w:rsid w:val="00DE7756"/>
    <w:rsid w:val="00DF0384"/>
    <w:rsid w:val="00DF3E22"/>
    <w:rsid w:val="00E05033"/>
    <w:rsid w:val="00E1376C"/>
    <w:rsid w:val="00E2080B"/>
    <w:rsid w:val="00E44533"/>
    <w:rsid w:val="00E447B3"/>
    <w:rsid w:val="00E5353A"/>
    <w:rsid w:val="00E56390"/>
    <w:rsid w:val="00E5697F"/>
    <w:rsid w:val="00E57F0A"/>
    <w:rsid w:val="00E6137E"/>
    <w:rsid w:val="00E835DA"/>
    <w:rsid w:val="00E925B8"/>
    <w:rsid w:val="00E93ED6"/>
    <w:rsid w:val="00EA6149"/>
    <w:rsid w:val="00EB06B2"/>
    <w:rsid w:val="00EB1456"/>
    <w:rsid w:val="00EB607D"/>
    <w:rsid w:val="00EB6AF8"/>
    <w:rsid w:val="00EC4FD0"/>
    <w:rsid w:val="00EC5F9D"/>
    <w:rsid w:val="00EC651F"/>
    <w:rsid w:val="00EC6868"/>
    <w:rsid w:val="00ED550B"/>
    <w:rsid w:val="00ED5760"/>
    <w:rsid w:val="00ED687D"/>
    <w:rsid w:val="00ED7929"/>
    <w:rsid w:val="00EE656B"/>
    <w:rsid w:val="00EE69B3"/>
    <w:rsid w:val="00EE78C8"/>
    <w:rsid w:val="00EF253D"/>
    <w:rsid w:val="00EF44EE"/>
    <w:rsid w:val="00EF5E4D"/>
    <w:rsid w:val="00EF7AF7"/>
    <w:rsid w:val="00F016C7"/>
    <w:rsid w:val="00F03863"/>
    <w:rsid w:val="00F038B6"/>
    <w:rsid w:val="00F20BEC"/>
    <w:rsid w:val="00F35A16"/>
    <w:rsid w:val="00F41781"/>
    <w:rsid w:val="00F41C05"/>
    <w:rsid w:val="00F45A4A"/>
    <w:rsid w:val="00F50D38"/>
    <w:rsid w:val="00F55EA6"/>
    <w:rsid w:val="00F617AA"/>
    <w:rsid w:val="00F64073"/>
    <w:rsid w:val="00F72681"/>
    <w:rsid w:val="00F757A1"/>
    <w:rsid w:val="00F75D87"/>
    <w:rsid w:val="00F80EA6"/>
    <w:rsid w:val="00F80F2D"/>
    <w:rsid w:val="00F91F68"/>
    <w:rsid w:val="00FA219E"/>
    <w:rsid w:val="00FB03F5"/>
    <w:rsid w:val="00FB792F"/>
    <w:rsid w:val="00FC76C4"/>
    <w:rsid w:val="00FE2139"/>
    <w:rsid w:val="00FF029D"/>
    <w:rsid w:val="00FF5EE3"/>
    <w:rsid w:val="00FF6C9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0EA"/>
    <w:pPr>
      <w:widowControl w:val="0"/>
    </w:pPr>
    <w:rPr>
      <w:rFonts w:ascii="Courier New" w:hAnsi="Courier New" w:cs="Courier New"/>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3"/>
    <w:uiPriority w:val="99"/>
    <w:locked/>
    <w:rsid w:val="007570EA"/>
    <w:rPr>
      <w:rFonts w:ascii="Calibri" w:eastAsia="Times New Roman" w:hAnsi="Calibri" w:cs="Calibri"/>
      <w:sz w:val="26"/>
      <w:szCs w:val="26"/>
      <w:shd w:val="clear" w:color="auto" w:fill="FFFFFF"/>
    </w:rPr>
  </w:style>
  <w:style w:type="character" w:customStyle="1" w:styleId="1">
    <w:name w:val="Основной текст1"/>
    <w:basedOn w:val="a"/>
    <w:uiPriority w:val="99"/>
    <w:rsid w:val="007570EA"/>
    <w:rPr>
      <w:color w:val="000000"/>
      <w:spacing w:val="0"/>
      <w:w w:val="100"/>
      <w:position w:val="0"/>
      <w:lang w:val="ru-RU" w:eastAsia="ru-RU"/>
    </w:rPr>
  </w:style>
  <w:style w:type="character" w:customStyle="1" w:styleId="a0">
    <w:name w:val="Основной текст + Полужирный"/>
    <w:basedOn w:val="a"/>
    <w:uiPriority w:val="99"/>
    <w:rsid w:val="007570EA"/>
    <w:rPr>
      <w:b/>
      <w:bCs/>
      <w:color w:val="000000"/>
      <w:spacing w:val="0"/>
      <w:w w:val="100"/>
      <w:position w:val="0"/>
      <w:lang w:val="ru-RU" w:eastAsia="ru-RU"/>
    </w:rPr>
  </w:style>
  <w:style w:type="character" w:customStyle="1" w:styleId="2">
    <w:name w:val="Основной текст2"/>
    <w:basedOn w:val="a"/>
    <w:uiPriority w:val="99"/>
    <w:rsid w:val="007570EA"/>
    <w:rPr>
      <w:color w:val="000000"/>
      <w:spacing w:val="0"/>
      <w:w w:val="100"/>
      <w:position w:val="0"/>
      <w:u w:val="single"/>
      <w:lang w:val="ru-RU" w:eastAsia="ru-RU"/>
    </w:rPr>
  </w:style>
  <w:style w:type="paragraph" w:customStyle="1" w:styleId="3">
    <w:name w:val="Основной текст3"/>
    <w:basedOn w:val="Normal"/>
    <w:link w:val="a"/>
    <w:uiPriority w:val="99"/>
    <w:rsid w:val="007570EA"/>
    <w:pPr>
      <w:shd w:val="clear" w:color="auto" w:fill="FFFFFF"/>
      <w:spacing w:line="338" w:lineRule="exact"/>
      <w:jc w:val="center"/>
    </w:pPr>
    <w:rPr>
      <w:rFonts w:ascii="Calibri" w:hAnsi="Calibri" w:cs="Calibri"/>
      <w:color w:val="auto"/>
      <w:sz w:val="26"/>
      <w:szCs w:val="26"/>
      <w:lang w:eastAsia="en-US"/>
    </w:rPr>
  </w:style>
  <w:style w:type="paragraph" w:styleId="BalloonText">
    <w:name w:val="Balloon Text"/>
    <w:basedOn w:val="Normal"/>
    <w:link w:val="BalloonTextChar"/>
    <w:uiPriority w:val="99"/>
    <w:semiHidden/>
    <w:rsid w:val="00ED68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687D"/>
    <w:rPr>
      <w:rFonts w:ascii="Tahoma" w:eastAsia="Times New Roman"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Pages>
  <Words>186</Words>
  <Characters>1062</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Туризм</cp:lastModifiedBy>
  <cp:revision>3</cp:revision>
  <dcterms:created xsi:type="dcterms:W3CDTF">2015-05-05T12:37:00Z</dcterms:created>
  <dcterms:modified xsi:type="dcterms:W3CDTF">2015-05-06T08:52:00Z</dcterms:modified>
</cp:coreProperties>
</file>