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695" w:rsidRPr="00672695" w:rsidRDefault="00672695" w:rsidP="00672695">
      <w:pPr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Форма</w:t>
      </w:r>
    </w:p>
    <w:p w:rsidR="00672695" w:rsidRPr="00672695" w:rsidRDefault="00672695" w:rsidP="00672695">
      <w:pPr>
        <w:keepNext/>
        <w:widowControl w:val="0"/>
        <w:spacing w:after="0" w:line="240" w:lineRule="auto"/>
        <w:ind w:left="11328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</w:t>
      </w:r>
    </w:p>
    <w:p w:rsidR="00672695" w:rsidRPr="00672695" w:rsidRDefault="00672695" w:rsidP="0067269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ТЕХНИКО-ЭКОНОМИЧЕСКОЕ ОБОСНОВАНИЕ</w:t>
      </w:r>
    </w:p>
    <w:p w:rsidR="00672695" w:rsidRPr="00672695" w:rsidRDefault="00672695" w:rsidP="0067269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выполнения инновационного проекта (работы</w:t>
      </w:r>
      <w:r w:rsidR="00AC2F36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мероприятия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) ________________________________________________</w:t>
      </w:r>
    </w:p>
    <w:p w:rsidR="00672695" w:rsidRPr="00672695" w:rsidRDefault="00672695" w:rsidP="0067269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vertAlign w:val="superscript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vertAlign w:val="superscript"/>
          <w:lang w:eastAsia="ru-RU"/>
        </w:rPr>
        <w:t xml:space="preserve"> (наименование</w:t>
      </w:r>
      <w:r w:rsidR="006C7974">
        <w:rPr>
          <w:rFonts w:ascii="Times New Roman" w:eastAsia="Times New Roman" w:hAnsi="Times New Roman"/>
          <w:color w:val="000000"/>
          <w:sz w:val="30"/>
          <w:szCs w:val="30"/>
          <w:vertAlign w:val="superscript"/>
          <w:lang w:eastAsia="ru-RU"/>
        </w:rPr>
        <w:t>)</w:t>
      </w:r>
    </w:p>
    <w:p w:rsidR="00672695" w:rsidRPr="00672695" w:rsidRDefault="00672695" w:rsidP="0067269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672695" w:rsidRPr="00672695" w:rsidRDefault="00672695" w:rsidP="00672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Технико-экономическое обоснование (ТЭО) включает:</w:t>
      </w:r>
    </w:p>
    <w:p w:rsidR="00672695" w:rsidRPr="00672695" w:rsidRDefault="00672695" w:rsidP="0067269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1. Анализ состояния предлагаемой к разработке проблемы в республике и достигнутый уровень ее решен</w:t>
      </w:r>
      <w:r w:rsidR="004F41B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ия в странах СНГ и за рубежом; 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цель работ; основные технико-экономические параметры создаваемых инноваций, сравнение их с характеристиками лучших аналогов, сведения о новизне разработки для Республик</w:t>
      </w:r>
      <w:r w:rsidR="00A60016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и Беларусь и мировой экономики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данные зарубежных и отечественных источников по решению проблемы (дать ссылку на источники информации).</w:t>
      </w:r>
    </w:p>
    <w:p w:rsidR="00672695" w:rsidRPr="00672695" w:rsidRDefault="00672695" w:rsidP="0067269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2. Указывается, какой интеллектуальный потенциал будет направлен на разработку и реализацию</w:t>
      </w:r>
      <w:r w:rsidR="004F41B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инновационного проекта, выполнение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НИОК(Т)Р; какие крупные научные и технические проблемы ранее были решены учеными (специалистами), привлекаемыми к разработке проекта, выполнения НИОК(Т)Р; приводятся данные о привлекаемых ресурсах (трудовые, энергетические, сырьевые), о производственных мощностях (площадях), оборудовании для реализации проекта, выполнения НИОК(Т)Р; обосновываются объемы финансирования реализации проекта, выполнения, НИОК(Т)Р, включая объемы затрат заказчика и изготовителя, а также потребность в поддержке из бюджета.</w:t>
      </w:r>
    </w:p>
    <w:p w:rsidR="00672695" w:rsidRPr="00672695" w:rsidRDefault="00672695" w:rsidP="00A35ED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3. Сведения об ожидаемых экономических и социальных результатах (добавленная стоимость на одного работающего и сопоставление показателя с уровнем добавленной стоимости на одного работающего по соответствующему </w:t>
      </w:r>
      <w:r w:rsidRP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виду экономической деятельности ЕС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экономия трудовы</w:t>
      </w:r>
      <w:r w:rsid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х, материальных и иных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ресурсов; возможность поставки новой продукции на экспорт; увеличение объ</w:t>
      </w:r>
      <w:r w:rsid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ема выпуска товаров;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улучшение экологических характеристик производства, условий труда и других социа</w:t>
      </w:r>
      <w:r w:rsid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льно-экономических показателей). О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риентировочная цена на новую продукцию, по</w:t>
      </w:r>
      <w:r w:rsid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требность в ней внутри страны,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странах СНГ и дальнего зарубежья</w:t>
      </w:r>
      <w:r w:rsidR="00A35ED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R="00672695" w:rsidRPr="00672695" w:rsidRDefault="004F41B9" w:rsidP="006726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="00672695" w:rsidRPr="00672695">
        <w:rPr>
          <w:rFonts w:ascii="Times New Roman" w:eastAsia="Times New Roman" w:hAnsi="Times New Roman"/>
          <w:sz w:val="30"/>
          <w:szCs w:val="30"/>
          <w:lang w:eastAsia="ru-RU"/>
        </w:rPr>
        <w:t>. Сведения об основных потребителях вновь освоенной продукции.</w:t>
      </w:r>
    </w:p>
    <w:p w:rsidR="00672695" w:rsidRPr="00672695" w:rsidRDefault="004F41B9" w:rsidP="006726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5</w:t>
      </w:r>
      <w:r w:rsidR="00672695" w:rsidRPr="00672695">
        <w:rPr>
          <w:rFonts w:ascii="Times New Roman" w:eastAsia="Times New Roman" w:hAnsi="Times New Roman"/>
          <w:sz w:val="30"/>
          <w:szCs w:val="30"/>
          <w:lang w:eastAsia="ru-RU"/>
        </w:rPr>
        <w:t>. Информацию о предлагаемом к финансированию из средств инновационного фонда проекте (работе</w:t>
      </w:r>
      <w:r w:rsidR="00F54CCB">
        <w:rPr>
          <w:rFonts w:ascii="Times New Roman" w:eastAsia="Times New Roman" w:hAnsi="Times New Roman"/>
          <w:sz w:val="30"/>
          <w:szCs w:val="30"/>
          <w:lang w:eastAsia="ru-RU"/>
        </w:rPr>
        <w:t>, мероприятию</w:t>
      </w:r>
      <w:r w:rsidR="00672695" w:rsidRPr="00672695">
        <w:rPr>
          <w:rFonts w:ascii="Times New Roman" w:eastAsia="Times New Roman" w:hAnsi="Times New Roman"/>
          <w:sz w:val="30"/>
          <w:szCs w:val="30"/>
          <w:lang w:eastAsia="ru-RU"/>
        </w:rPr>
        <w:t>) по прилагаемым формам 1 и 2.</w:t>
      </w:r>
    </w:p>
    <w:p w:rsidR="00F54CCB" w:rsidRDefault="00F54CCB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Руководитель 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_____________________________</w:t>
      </w:r>
    </w:p>
    <w:p w:rsidR="00672695" w:rsidRPr="00672695" w:rsidRDefault="00672695" w:rsidP="00F54C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30"/>
          <w:szCs w:val="2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М.П.                      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(дата, подпись, инициалы, фамилия)</w:t>
      </w:r>
    </w:p>
    <w:p w:rsidR="00672695" w:rsidRPr="00672695" w:rsidRDefault="00672695" w:rsidP="00672695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30"/>
          <w:szCs w:val="20"/>
          <w:lang w:eastAsia="ru-RU"/>
        </w:rPr>
        <w:sectPr w:rsidR="00672695" w:rsidRPr="00672695" w:rsidSect="00F54CCB">
          <w:headerReference w:type="default" r:id="rId7"/>
          <w:pgSz w:w="11906" w:h="16838" w:code="9"/>
          <w:pgMar w:top="1134" w:right="567" w:bottom="709" w:left="1701" w:header="709" w:footer="709" w:gutter="0"/>
          <w:pgNumType w:start="1"/>
          <w:cols w:space="708"/>
          <w:titlePg/>
          <w:docGrid w:linePitch="408"/>
        </w:sectPr>
      </w:pPr>
    </w:p>
    <w:p w:rsidR="00672695" w:rsidRPr="00672695" w:rsidRDefault="00672695" w:rsidP="00672695">
      <w:pPr>
        <w:spacing w:after="0" w:line="280" w:lineRule="exact"/>
        <w:ind w:left="10603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lastRenderedPageBreak/>
        <w:t xml:space="preserve">Форма 1 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к технико-экономическому обоснованию выполнения инновационного проекта (работы</w:t>
      </w:r>
      <w:r w:rsidR="00F54CCB">
        <w:rPr>
          <w:rFonts w:ascii="Times New Roman" w:eastAsia="Times New Roman" w:hAnsi="Times New Roman"/>
          <w:sz w:val="30"/>
          <w:szCs w:val="30"/>
          <w:lang w:eastAsia="ru-RU"/>
        </w:rPr>
        <w:t>, мероприятию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)</w:t>
      </w:r>
    </w:p>
    <w:p w:rsidR="00672695" w:rsidRPr="00672695" w:rsidRDefault="00672695" w:rsidP="00672695">
      <w:pPr>
        <w:spacing w:after="0" w:line="280" w:lineRule="exact"/>
        <w:ind w:left="10490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672695" w:rsidRPr="00A35EDC" w:rsidRDefault="00F3163C" w:rsidP="00672695">
      <w:pPr>
        <w:spacing w:after="0" w:line="280" w:lineRule="exact"/>
        <w:ind w:right="7624"/>
        <w:rPr>
          <w:rFonts w:ascii="Times New Roman" w:eastAsia="Times New Roman" w:hAnsi="Times New Roman"/>
          <w:sz w:val="32"/>
          <w:szCs w:val="32"/>
          <w:vertAlign w:val="superscript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(</w:t>
      </w:r>
      <w:r w:rsidR="00672695" w:rsidRPr="00F3163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именование 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инновационного проекта (работы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мероприятия</w:t>
      </w: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)</w:t>
      </w:r>
    </w:p>
    <w:p w:rsidR="00672695" w:rsidRPr="00672695" w:rsidRDefault="00672695" w:rsidP="00672695">
      <w:pPr>
        <w:spacing w:after="0" w:line="280" w:lineRule="exact"/>
        <w:ind w:left="10490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1960"/>
        <w:gridCol w:w="1675"/>
        <w:gridCol w:w="2468"/>
        <w:gridCol w:w="1725"/>
        <w:gridCol w:w="2431"/>
        <w:gridCol w:w="2070"/>
      </w:tblGrid>
      <w:tr w:rsidR="00672695" w:rsidRPr="00672695" w:rsidTr="00091E8B">
        <w:tc>
          <w:tcPr>
            <w:tcW w:w="2235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выполнения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(квартал, год).</w:t>
            </w:r>
          </w:p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Основные технико-экономические показатели, характеризующие </w:t>
            </w:r>
            <w:proofErr w:type="spellStart"/>
            <w:proofErr w:type="gramStart"/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конкуренто</w:t>
            </w:r>
            <w:proofErr w:type="spellEnd"/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-способность</w:t>
            </w:r>
            <w:proofErr w:type="gramEnd"/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разрабатываемой продукции </w:t>
            </w:r>
          </w:p>
        </w:tc>
        <w:tc>
          <w:tcPr>
            <w:tcW w:w="1989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Организаци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исполнител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ь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проекта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работ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ы, мероприятия).</w:t>
            </w:r>
          </w:p>
          <w:p w:rsidR="00672695" w:rsidRPr="00672695" w:rsidRDefault="00672695" w:rsidP="00F31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Руководитель проекта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работ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43118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мероприятий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(фамилия, имя, отчество, контактные телефоны)</w:t>
            </w:r>
          </w:p>
        </w:tc>
        <w:tc>
          <w:tcPr>
            <w:tcW w:w="1696" w:type="dxa"/>
          </w:tcPr>
          <w:p w:rsidR="00672695" w:rsidRPr="00672695" w:rsidRDefault="00672695" w:rsidP="00F31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 выполнения (квартал, год) </w:t>
            </w:r>
          </w:p>
        </w:tc>
        <w:tc>
          <w:tcPr>
            <w:tcW w:w="2528" w:type="dxa"/>
          </w:tcPr>
          <w:p w:rsidR="00672695" w:rsidRPr="00672695" w:rsidRDefault="00672695" w:rsidP="00F31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Объем фин</w:t>
            </w:r>
            <w:r w:rsidR="002E495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ансирования, всего (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</w:t>
            </w:r>
            <w:r w:rsidR="00F316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лей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), в том числе: республиканский бюджет, местный бюджет, государственный целевой бюджетный фонд, собственные средства, прочие средства</w:t>
            </w:r>
          </w:p>
        </w:tc>
        <w:tc>
          <w:tcPr>
            <w:tcW w:w="1725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выполнения работ по подготовке и постановке инноваций на производство (квартал, год)</w:t>
            </w:r>
          </w:p>
        </w:tc>
        <w:tc>
          <w:tcPr>
            <w:tcW w:w="2500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финансирования работ по подготовке и постановке инноваций на производство, </w:t>
            </w:r>
          </w:p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всего </w:t>
            </w:r>
            <w:r w:rsidR="002E495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руб.), </w:t>
            </w:r>
          </w:p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том числе по организациям и источникам финансирования</w:t>
            </w:r>
          </w:p>
        </w:tc>
        <w:tc>
          <w:tcPr>
            <w:tcW w:w="2113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конечной научно- технической продукции. Наименование и объем выпуска вновь освоенной  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продукции.</w:t>
            </w:r>
          </w:p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Организация - изготовитель</w:t>
            </w:r>
          </w:p>
        </w:tc>
      </w:tr>
      <w:tr w:rsidR="00672695" w:rsidRPr="00672695" w:rsidTr="00091E8B">
        <w:tc>
          <w:tcPr>
            <w:tcW w:w="2235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9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96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8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25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00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13" w:type="dxa"/>
          </w:tcPr>
          <w:p w:rsidR="00672695" w:rsidRPr="00672695" w:rsidRDefault="00672695" w:rsidP="00672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</w:tr>
      <w:tr w:rsidR="00672695" w:rsidRPr="00672695" w:rsidTr="00091E8B">
        <w:tc>
          <w:tcPr>
            <w:tcW w:w="2235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9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28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25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13" w:type="dxa"/>
          </w:tcPr>
          <w:p w:rsidR="00672695" w:rsidRPr="00672695" w:rsidRDefault="00672695" w:rsidP="00672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Руководитель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_____________________________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М.П.                      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(дата, подпись, инициалы, фамилия)</w:t>
      </w:r>
    </w:p>
    <w:p w:rsidR="00672695" w:rsidRPr="00672695" w:rsidRDefault="00672695" w:rsidP="00672695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30"/>
          <w:szCs w:val="20"/>
          <w:lang w:eastAsia="ru-RU"/>
        </w:rPr>
      </w:pPr>
    </w:p>
    <w:p w:rsidR="00672695" w:rsidRPr="00672695" w:rsidRDefault="00672695" w:rsidP="00672695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30"/>
          <w:szCs w:val="20"/>
          <w:lang w:eastAsia="ru-RU"/>
        </w:rPr>
        <w:sectPr w:rsidR="00672695" w:rsidRPr="00672695" w:rsidSect="00091E8B"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408"/>
        </w:sectPr>
      </w:pPr>
    </w:p>
    <w:p w:rsidR="00672695" w:rsidRPr="00672695" w:rsidRDefault="00672695" w:rsidP="00672695">
      <w:pPr>
        <w:spacing w:after="0" w:line="280" w:lineRule="exact"/>
        <w:ind w:left="10603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lastRenderedPageBreak/>
        <w:t xml:space="preserve">Форма 2 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к технико-экономическому обоснованию выполнения инновационного проекта (работы</w:t>
      </w:r>
      <w:r w:rsidR="00F54CCB">
        <w:rPr>
          <w:rFonts w:ascii="Times New Roman" w:eastAsia="Times New Roman" w:hAnsi="Times New Roman"/>
          <w:sz w:val="30"/>
          <w:szCs w:val="30"/>
          <w:lang w:eastAsia="ru-RU"/>
        </w:rPr>
        <w:t>, мероприятию</w:t>
      </w:r>
      <w:r w:rsidR="00F54CCB" w:rsidRPr="00672695">
        <w:rPr>
          <w:rFonts w:ascii="Times New Roman" w:eastAsia="Times New Roman" w:hAnsi="Times New Roman"/>
          <w:sz w:val="30"/>
          <w:szCs w:val="30"/>
          <w:lang w:eastAsia="ru-RU"/>
        </w:rPr>
        <w:t>)</w:t>
      </w:r>
    </w:p>
    <w:p w:rsidR="00672695" w:rsidRPr="00672695" w:rsidRDefault="00672695" w:rsidP="006726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72695" w:rsidRPr="00672695" w:rsidRDefault="00672695" w:rsidP="005E0A40">
      <w:pPr>
        <w:tabs>
          <w:tab w:val="left" w:pos="9072"/>
        </w:tabs>
        <w:spacing w:after="0" w:line="280" w:lineRule="exact"/>
        <w:ind w:right="7624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Этапы выполнения _____________________________</w:t>
      </w:r>
    </w:p>
    <w:p w:rsidR="00672695" w:rsidRPr="00672695" w:rsidRDefault="00672695" w:rsidP="005E0A40">
      <w:pPr>
        <w:spacing w:after="0" w:line="280" w:lineRule="exact"/>
        <w:ind w:right="4505"/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 xml:space="preserve">                                                  (</w:t>
      </w:r>
      <w:r w:rsidR="005E0A40" w:rsidRPr="005E0A40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наименование инновационного проекта</w:t>
      </w:r>
      <w:r w:rsidR="005E0A40"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(работы</w:t>
      </w:r>
      <w:r w:rsidR="00F54CCB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, мероприятия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))</w:t>
      </w:r>
    </w:p>
    <w:p w:rsidR="00672695" w:rsidRPr="00672695" w:rsidRDefault="00672695" w:rsidP="00672695">
      <w:pPr>
        <w:tabs>
          <w:tab w:val="left" w:pos="910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1938"/>
        <w:gridCol w:w="2080"/>
        <w:gridCol w:w="2072"/>
        <w:gridCol w:w="1894"/>
        <w:gridCol w:w="2113"/>
        <w:gridCol w:w="2219"/>
      </w:tblGrid>
      <w:tr w:rsidR="00672695" w:rsidRPr="00672695" w:rsidTr="00091E8B">
        <w:tc>
          <w:tcPr>
            <w:tcW w:w="2268" w:type="dxa"/>
            <w:vMerge w:val="restart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этапа</w:t>
            </w:r>
            <w:r w:rsidRPr="00672695">
              <w:rPr>
                <w:rFonts w:ascii="Times New Roman" w:eastAsia="Times New Roman" w:hAnsi="Times New Roman"/>
                <w:sz w:val="26"/>
                <w:lang w:eastAsia="ru-RU"/>
              </w:rPr>
              <w:footnoteReference w:customMarkFollows="1" w:id="1"/>
              <w:t>*</w:t>
            </w:r>
          </w:p>
        </w:tc>
        <w:tc>
          <w:tcPr>
            <w:tcW w:w="1956" w:type="dxa"/>
            <w:vMerge w:val="restart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Организация исполнитель</w:t>
            </w:r>
          </w:p>
        </w:tc>
        <w:tc>
          <w:tcPr>
            <w:tcW w:w="2112" w:type="dxa"/>
            <w:vMerge w:val="restart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выполнения (год, квартал)</w:t>
            </w:r>
          </w:p>
        </w:tc>
        <w:tc>
          <w:tcPr>
            <w:tcW w:w="4032" w:type="dxa"/>
            <w:gridSpan w:val="2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Результат выполнения этапов</w:t>
            </w:r>
          </w:p>
        </w:tc>
        <w:tc>
          <w:tcPr>
            <w:tcW w:w="2160" w:type="dxa"/>
            <w:vMerge w:val="restart"/>
          </w:tcPr>
          <w:p w:rsidR="00672695" w:rsidRPr="00672695" w:rsidRDefault="00672695" w:rsidP="00F54CCB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Сметн</w:t>
            </w:r>
            <w:r w:rsidR="002E495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ая стоимость работ по этапу</w:t>
            </w:r>
            <w:r w:rsidR="00F54C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E495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</w:t>
            </w:r>
            <w:r w:rsidR="00F54C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лей</w:t>
            </w: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58" w:type="dxa"/>
            <w:vMerge w:val="restart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Примечание</w:t>
            </w:r>
          </w:p>
        </w:tc>
      </w:tr>
      <w:tr w:rsidR="00672695" w:rsidRPr="00672695" w:rsidTr="00091E8B">
        <w:tc>
          <w:tcPr>
            <w:tcW w:w="2268" w:type="dxa"/>
            <w:vMerge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6" w:type="dxa"/>
            <w:vMerge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vMerge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продукции</w:t>
            </w:r>
          </w:p>
        </w:tc>
        <w:tc>
          <w:tcPr>
            <w:tcW w:w="192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2160" w:type="dxa"/>
            <w:vMerge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258" w:type="dxa"/>
            <w:vMerge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72695" w:rsidRPr="00672695" w:rsidTr="00091E8B">
        <w:tc>
          <w:tcPr>
            <w:tcW w:w="226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56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2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6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25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</w:tr>
      <w:tr w:rsidR="00672695" w:rsidRPr="00672695" w:rsidTr="00091E8B">
        <w:tc>
          <w:tcPr>
            <w:tcW w:w="226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6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6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25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72695" w:rsidRPr="00672695" w:rsidTr="00091E8B">
        <w:tc>
          <w:tcPr>
            <w:tcW w:w="226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6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60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258" w:type="dxa"/>
          </w:tcPr>
          <w:p w:rsidR="00672695" w:rsidRPr="00672695" w:rsidRDefault="00672695" w:rsidP="00672695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672695" w:rsidRPr="00672695" w:rsidRDefault="00672695" w:rsidP="00672695">
      <w:pPr>
        <w:tabs>
          <w:tab w:val="left" w:pos="910"/>
        </w:tabs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Руководитель 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_____________________________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М.П.                      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(дата, подпись, инициалы, фамилия)</w:t>
      </w:r>
    </w:p>
    <w:p w:rsidR="00A94149" w:rsidRDefault="00A94149" w:rsidP="00672695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2E4955" w:rsidRDefault="00A94149" w:rsidP="00F54CCB">
      <w:pPr>
        <w:pStyle w:val="aa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Справочно:* </w:t>
      </w:r>
      <w:r w:rsidR="002E4955">
        <w:rPr>
          <w:sz w:val="30"/>
          <w:szCs w:val="30"/>
        </w:rPr>
        <w:t>Этапы (</w:t>
      </w:r>
      <w:r w:rsidR="00F54CCB">
        <w:rPr>
          <w:sz w:val="30"/>
          <w:szCs w:val="30"/>
        </w:rPr>
        <w:t>например, р</w:t>
      </w:r>
      <w:r w:rsidRPr="00A94149">
        <w:rPr>
          <w:sz w:val="28"/>
          <w:szCs w:val="28"/>
        </w:rPr>
        <w:t>азработка проектно-сметной документации, приобретение оборудования, проведение пусконаладочных работ, изготовление опытных партий изделий, внедрение в производство, выполнение НИОК(Т)Р и т.п.</w:t>
      </w:r>
      <w:r w:rsidR="002E4955">
        <w:rPr>
          <w:sz w:val="28"/>
          <w:szCs w:val="28"/>
        </w:rPr>
        <w:t>).</w:t>
      </w:r>
    </w:p>
    <w:sectPr w:rsidR="002E4955" w:rsidSect="00091E8B">
      <w:pgSz w:w="16838" w:h="11906" w:orient="landscape" w:code="9"/>
      <w:pgMar w:top="1701" w:right="1134" w:bottom="567" w:left="113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33E" w:rsidRDefault="00B8033E" w:rsidP="002B7C0D">
      <w:pPr>
        <w:spacing w:after="0" w:line="240" w:lineRule="auto"/>
      </w:pPr>
      <w:r>
        <w:separator/>
      </w:r>
    </w:p>
  </w:endnote>
  <w:endnote w:type="continuationSeparator" w:id="0">
    <w:p w:rsidR="00B8033E" w:rsidRDefault="00B8033E" w:rsidP="002B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33E" w:rsidRDefault="00B8033E" w:rsidP="002B7C0D">
      <w:pPr>
        <w:spacing w:after="0" w:line="240" w:lineRule="auto"/>
      </w:pPr>
      <w:r>
        <w:separator/>
      </w:r>
    </w:p>
  </w:footnote>
  <w:footnote w:type="continuationSeparator" w:id="0">
    <w:p w:rsidR="00B8033E" w:rsidRDefault="00B8033E" w:rsidP="002B7C0D">
      <w:pPr>
        <w:spacing w:after="0" w:line="240" w:lineRule="auto"/>
      </w:pPr>
      <w:r>
        <w:continuationSeparator/>
      </w:r>
    </w:p>
  </w:footnote>
  <w:footnote w:id="1">
    <w:p w:rsidR="00672695" w:rsidRPr="00AC2F36" w:rsidRDefault="00672695" w:rsidP="00AC2F36">
      <w:pPr>
        <w:pStyle w:val="aa"/>
        <w:rPr>
          <w:szCs w:val="2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C0D" w:rsidRDefault="003709F4" w:rsidP="002B7C0D">
    <w:pPr>
      <w:pStyle w:val="a3"/>
      <w:tabs>
        <w:tab w:val="clear" w:pos="4677"/>
        <w:tab w:val="clear" w:pos="9355"/>
      </w:tabs>
      <w:jc w:val="center"/>
    </w:pPr>
    <w:r w:rsidRPr="002B7C0D">
      <w:rPr>
        <w:rFonts w:ascii="Times New Roman" w:hAnsi="Times New Roman"/>
        <w:sz w:val="28"/>
        <w:szCs w:val="28"/>
      </w:rPr>
      <w:fldChar w:fldCharType="begin"/>
    </w:r>
    <w:r w:rsidR="002B7C0D" w:rsidRPr="002B7C0D">
      <w:rPr>
        <w:rFonts w:ascii="Times New Roman" w:hAnsi="Times New Roman"/>
        <w:sz w:val="28"/>
        <w:szCs w:val="28"/>
      </w:rPr>
      <w:instrText xml:space="preserve"> PAGE   \* MERGEFORMAT </w:instrText>
    </w:r>
    <w:r w:rsidRPr="002B7C0D">
      <w:rPr>
        <w:rFonts w:ascii="Times New Roman" w:hAnsi="Times New Roman"/>
        <w:sz w:val="28"/>
        <w:szCs w:val="28"/>
      </w:rPr>
      <w:fldChar w:fldCharType="separate"/>
    </w:r>
    <w:r w:rsidR="00CE5A17">
      <w:rPr>
        <w:rFonts w:ascii="Times New Roman" w:hAnsi="Times New Roman"/>
        <w:noProof/>
        <w:sz w:val="28"/>
        <w:szCs w:val="28"/>
      </w:rPr>
      <w:t>3</w:t>
    </w:r>
    <w:r w:rsidRPr="002B7C0D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5A"/>
    <w:rsid w:val="00054BEB"/>
    <w:rsid w:val="00091E8B"/>
    <w:rsid w:val="00135B99"/>
    <w:rsid w:val="00141C3E"/>
    <w:rsid w:val="001A7D57"/>
    <w:rsid w:val="00231B36"/>
    <w:rsid w:val="00253711"/>
    <w:rsid w:val="00297B73"/>
    <w:rsid w:val="002B7C0D"/>
    <w:rsid w:val="002C39EF"/>
    <w:rsid w:val="002C6EAC"/>
    <w:rsid w:val="002E4955"/>
    <w:rsid w:val="00300A47"/>
    <w:rsid w:val="003374AB"/>
    <w:rsid w:val="003709F4"/>
    <w:rsid w:val="00372E5A"/>
    <w:rsid w:val="004102D4"/>
    <w:rsid w:val="00431184"/>
    <w:rsid w:val="004F41B9"/>
    <w:rsid w:val="005527A8"/>
    <w:rsid w:val="005E0A40"/>
    <w:rsid w:val="00672695"/>
    <w:rsid w:val="006933E0"/>
    <w:rsid w:val="006C7974"/>
    <w:rsid w:val="00797633"/>
    <w:rsid w:val="007B2094"/>
    <w:rsid w:val="007B5ECF"/>
    <w:rsid w:val="00803FD7"/>
    <w:rsid w:val="008142D3"/>
    <w:rsid w:val="00942D80"/>
    <w:rsid w:val="009B70C9"/>
    <w:rsid w:val="00A31A1F"/>
    <w:rsid w:val="00A35EDC"/>
    <w:rsid w:val="00A60016"/>
    <w:rsid w:val="00A94149"/>
    <w:rsid w:val="00AB16C9"/>
    <w:rsid w:val="00AC2F36"/>
    <w:rsid w:val="00B36E75"/>
    <w:rsid w:val="00B8033E"/>
    <w:rsid w:val="00BD77AD"/>
    <w:rsid w:val="00C0424B"/>
    <w:rsid w:val="00C16311"/>
    <w:rsid w:val="00C51E4A"/>
    <w:rsid w:val="00C57EBD"/>
    <w:rsid w:val="00C73E62"/>
    <w:rsid w:val="00C96A4F"/>
    <w:rsid w:val="00CE5A17"/>
    <w:rsid w:val="00DB6152"/>
    <w:rsid w:val="00E039B7"/>
    <w:rsid w:val="00EA6D36"/>
    <w:rsid w:val="00ED718E"/>
    <w:rsid w:val="00F3163C"/>
    <w:rsid w:val="00F54CCB"/>
    <w:rsid w:val="00F90CCB"/>
    <w:rsid w:val="00F934E9"/>
    <w:rsid w:val="00FA7792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2435CE6-0E38-431A-9530-DBB623BE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09F4"/>
    <w:pPr>
      <w:spacing w:after="200" w:line="27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link w:val="20"/>
    <w:uiPriority w:val="9"/>
    <w:qFormat/>
    <w:rsid w:val="004102D4"/>
    <w:pPr>
      <w:spacing w:before="150" w:after="75" w:line="240" w:lineRule="auto"/>
      <w:outlineLvl w:val="1"/>
    </w:pPr>
    <w:rPr>
      <w:rFonts w:ascii="Times New Roman" w:eastAsia="Times New Roman" w:hAnsi="Times New Roman"/>
      <w:b/>
      <w:bCs/>
      <w:color w:val="25A5D5"/>
      <w:sz w:val="21"/>
      <w:szCs w:val="21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C0D"/>
  </w:style>
  <w:style w:type="paragraph" w:styleId="a5">
    <w:name w:val="footer"/>
    <w:basedOn w:val="a"/>
    <w:link w:val="a6"/>
    <w:uiPriority w:val="99"/>
    <w:semiHidden/>
    <w:unhideWhenUsed/>
    <w:rsid w:val="002B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7C0D"/>
  </w:style>
  <w:style w:type="character" w:customStyle="1" w:styleId="20">
    <w:name w:val="Заголовок 2 Знак"/>
    <w:link w:val="2"/>
    <w:uiPriority w:val="9"/>
    <w:rsid w:val="004102D4"/>
    <w:rPr>
      <w:rFonts w:ascii="Times New Roman" w:eastAsia="Times New Roman" w:hAnsi="Times New Roman" w:cs="Times New Roman"/>
      <w:b/>
      <w:bCs/>
      <w:color w:val="25A5D5"/>
      <w:sz w:val="21"/>
      <w:szCs w:val="21"/>
      <w:lang w:eastAsia="ru-RU"/>
    </w:rPr>
  </w:style>
  <w:style w:type="character" w:styleId="a7">
    <w:name w:val="Hyperlink"/>
    <w:uiPriority w:val="99"/>
    <w:semiHidden/>
    <w:unhideWhenUsed/>
    <w:rsid w:val="004102D4"/>
    <w:rPr>
      <w:color w:val="25A5D5"/>
      <w:u w:val="single"/>
    </w:rPr>
  </w:style>
  <w:style w:type="paragraph" w:styleId="a8">
    <w:name w:val="Обычный (веб)"/>
    <w:basedOn w:val="a"/>
    <w:uiPriority w:val="99"/>
    <w:semiHidden/>
    <w:unhideWhenUsed/>
    <w:rsid w:val="004102D4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4102D4"/>
    <w:rPr>
      <w:b/>
      <w:bCs/>
    </w:rPr>
  </w:style>
  <w:style w:type="paragraph" w:styleId="aa">
    <w:name w:val="footnote text"/>
    <w:basedOn w:val="a"/>
    <w:link w:val="ab"/>
    <w:rsid w:val="006726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rsid w:val="00672695"/>
    <w:rPr>
      <w:rFonts w:ascii="Times New Roman" w:eastAsia="Times New Roman" w:hAnsi="Times New Roman"/>
    </w:rPr>
  </w:style>
  <w:style w:type="character" w:styleId="ac">
    <w:name w:val="footnote reference"/>
    <w:rsid w:val="00672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6856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3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4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dvednik-pa\Application%20Data\Microsoft\&#1064;&#1072;&#1073;&#1083;&#1086;&#1085;&#1099;\Default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6001E-5614-4A28-957D-CBF91BCB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Default</Template>
  <TotalTime>0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Komekon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medvednik-pa</dc:creator>
  <cp:keywords/>
  <cp:lastModifiedBy>Глушакова Елена Александровна</cp:lastModifiedBy>
  <cp:revision>2</cp:revision>
  <cp:lastPrinted>2016-02-08T12:16:00Z</cp:lastPrinted>
  <dcterms:created xsi:type="dcterms:W3CDTF">2026-10-02T04:48:00Z</dcterms:created>
  <dcterms:modified xsi:type="dcterms:W3CDTF">2026-10-02T04:48:00Z</dcterms:modified>
</cp:coreProperties>
</file>